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0A4" w:rsidRPr="00ED7FDA" w:rsidRDefault="002820A4" w:rsidP="001229D0">
      <w:pPr>
        <w:tabs>
          <w:tab w:val="left" w:pos="1925"/>
          <w:tab w:val="center" w:pos="4819"/>
        </w:tabs>
        <w:rPr>
          <w:rFonts w:ascii="Verdana" w:hAnsi="Verdan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7FDA">
        <w:rPr>
          <w:rFonts w:ascii="Verdana" w:hAnsi="Verdan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2820A4" w:rsidRPr="009F7FA4" w:rsidRDefault="002820A4" w:rsidP="00632952">
      <w:pPr>
        <w:tabs>
          <w:tab w:val="left" w:pos="426"/>
          <w:tab w:val="center" w:pos="4819"/>
        </w:tabs>
        <w:jc w:val="center"/>
        <w:rPr>
          <w:rFonts w:ascii="Verdana" w:hAnsi="Verdana"/>
          <w:b/>
          <w:sz w:val="20"/>
          <w:szCs w:val="20"/>
        </w:rPr>
      </w:pPr>
      <w:r w:rsidRPr="009F7FA4">
        <w:rPr>
          <w:rFonts w:ascii="Verdana" w:hAnsi="Verdana"/>
          <w:b/>
          <w:sz w:val="20"/>
          <w:szCs w:val="20"/>
        </w:rPr>
        <w:t>POLIZZA COLLETT</w:t>
      </w:r>
      <w:r w:rsidR="002C27AA">
        <w:rPr>
          <w:rFonts w:ascii="Verdana" w:hAnsi="Verdana"/>
          <w:b/>
          <w:sz w:val="20"/>
          <w:szCs w:val="20"/>
        </w:rPr>
        <w:t>IVA AVVERSITA’ ATMOSFERICHE 2020</w:t>
      </w:r>
      <w:r w:rsidRPr="009F7FA4">
        <w:rPr>
          <w:rFonts w:ascii="Verdana" w:hAnsi="Verdana"/>
          <w:b/>
          <w:sz w:val="20"/>
          <w:szCs w:val="20"/>
        </w:rPr>
        <w:t xml:space="preserve"> – RISCHI NON AGEVOLATI</w:t>
      </w:r>
    </w:p>
    <w:p w:rsidR="002820A4" w:rsidRPr="009F7FA4" w:rsidRDefault="002820A4" w:rsidP="00C10C99">
      <w:pPr>
        <w:jc w:val="both"/>
        <w:rPr>
          <w:rFonts w:ascii="Verdana" w:hAnsi="Verdana"/>
          <w:sz w:val="18"/>
          <w:szCs w:val="18"/>
        </w:rPr>
      </w:pPr>
    </w:p>
    <w:p w:rsidR="002820A4" w:rsidRPr="009F7FA4" w:rsidRDefault="002820A4" w:rsidP="00FE0CF2">
      <w:pPr>
        <w:pStyle w:val="Clausole"/>
        <w:tabs>
          <w:tab w:val="left" w:pos="5812"/>
        </w:tabs>
        <w:spacing w:line="220" w:lineRule="exact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5"/>
      </w:tblGrid>
      <w:tr w:rsidR="002820A4" w:rsidRPr="009F7FA4" w:rsidTr="00A80F82">
        <w:trPr>
          <w:cantSplit/>
          <w:trHeight w:val="369"/>
        </w:trPr>
        <w:tc>
          <w:tcPr>
            <w:tcW w:w="9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20A4" w:rsidRPr="009F7FA4" w:rsidRDefault="002820A4" w:rsidP="006E5884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Contraente</w:t>
            </w:r>
          </w:p>
        </w:tc>
      </w:tr>
      <w:tr w:rsidR="002820A4" w:rsidRPr="009F7FA4" w:rsidTr="006B6A38">
        <w:trPr>
          <w:cantSplit/>
          <w:trHeight w:val="513"/>
        </w:trPr>
        <w:tc>
          <w:tcPr>
            <w:tcW w:w="9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  <w:hideMark/>
          </w:tcPr>
          <w:p w:rsidR="002820A4" w:rsidRPr="009F7FA4" w:rsidRDefault="002820A4" w:rsidP="00C940DD">
            <w:pPr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</w:p>
        </w:tc>
      </w:tr>
    </w:tbl>
    <w:p w:rsidR="002820A4" w:rsidRPr="009F7FA4" w:rsidRDefault="002820A4" w:rsidP="00FE0CF2">
      <w:pPr>
        <w:pStyle w:val="Clausole"/>
        <w:tabs>
          <w:tab w:val="left" w:pos="4536"/>
          <w:tab w:val="left" w:pos="5812"/>
        </w:tabs>
        <w:spacing w:line="220" w:lineRule="exact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ab/>
        <w:t xml:space="preserve">    </w:t>
      </w:r>
      <w:r w:rsidRPr="009F7FA4">
        <w:rPr>
          <w:rFonts w:ascii="Verdana" w:hAnsi="Verdana"/>
          <w:b/>
          <w:sz w:val="18"/>
          <w:szCs w:val="18"/>
        </w:rPr>
        <w:tab/>
        <w:t xml:space="preserve">   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6"/>
        <w:gridCol w:w="160"/>
        <w:gridCol w:w="1116"/>
        <w:gridCol w:w="160"/>
        <w:gridCol w:w="3969"/>
      </w:tblGrid>
      <w:tr w:rsidR="002820A4" w:rsidRPr="009F7FA4" w:rsidTr="00A80F82">
        <w:trPr>
          <w:cantSplit/>
          <w:trHeight w:val="349"/>
        </w:trPr>
        <w:tc>
          <w:tcPr>
            <w:tcW w:w="4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Indirizzo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C.A.P.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Comune</w:t>
            </w:r>
          </w:p>
        </w:tc>
      </w:tr>
      <w:tr w:rsidR="002820A4" w:rsidRPr="009F7FA4" w:rsidTr="007615A0">
        <w:trPr>
          <w:cantSplit/>
          <w:trHeight w:val="351"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  <w:hideMark/>
          </w:tcPr>
          <w:p w:rsidR="002820A4" w:rsidRPr="009F7FA4" w:rsidRDefault="002820A4" w:rsidP="00C940D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  <w:hideMark/>
          </w:tcPr>
          <w:p w:rsidR="002820A4" w:rsidRPr="009F7FA4" w:rsidRDefault="002820A4" w:rsidP="0081280D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  <w:hideMark/>
          </w:tcPr>
          <w:p w:rsidR="002820A4" w:rsidRPr="009F7FA4" w:rsidRDefault="002820A4" w:rsidP="00FD2C9B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</w:tr>
    </w:tbl>
    <w:p w:rsidR="002820A4" w:rsidRPr="009F7FA4" w:rsidRDefault="002820A4" w:rsidP="00FE0CF2">
      <w:pPr>
        <w:pStyle w:val="Clausole"/>
        <w:tabs>
          <w:tab w:val="left" w:pos="2694"/>
          <w:tab w:val="left" w:pos="5812"/>
        </w:tabs>
        <w:spacing w:line="220" w:lineRule="exact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ab/>
      </w:r>
      <w:r w:rsidRPr="009F7FA4">
        <w:rPr>
          <w:rFonts w:ascii="Verdana" w:hAnsi="Verdana"/>
          <w:b/>
          <w:sz w:val="18"/>
          <w:szCs w:val="18"/>
        </w:rPr>
        <w:tab/>
      </w:r>
      <w:r w:rsidRPr="009F7FA4">
        <w:rPr>
          <w:rFonts w:ascii="Verdana" w:hAnsi="Verdana"/>
          <w:b/>
          <w:sz w:val="18"/>
          <w:szCs w:val="18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4503"/>
        <w:gridCol w:w="1417"/>
        <w:gridCol w:w="3969"/>
      </w:tblGrid>
      <w:tr w:rsidR="002820A4" w:rsidRPr="009F7FA4" w:rsidTr="000046C8">
        <w:trPr>
          <w:trHeight w:val="434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FE0CF2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FE0CF2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20A4" w:rsidRPr="009F7FA4" w:rsidRDefault="002820A4" w:rsidP="006E5884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Codice Fiscale/Partita Iva</w:t>
            </w:r>
          </w:p>
        </w:tc>
      </w:tr>
      <w:tr w:rsidR="002820A4" w:rsidRPr="009F7FA4" w:rsidTr="000046C8">
        <w:trPr>
          <w:trHeight w:val="434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FE0CF2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FE0CF2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2820A4" w:rsidRPr="009F7FA4" w:rsidRDefault="002820A4" w:rsidP="0081280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2820A4" w:rsidRPr="009F7FA4" w:rsidRDefault="002820A4" w:rsidP="00FE0CF2">
      <w:pPr>
        <w:pStyle w:val="Clausole"/>
        <w:tabs>
          <w:tab w:val="left" w:pos="2694"/>
          <w:tab w:val="left" w:pos="5812"/>
        </w:tabs>
        <w:spacing w:line="220" w:lineRule="exact"/>
        <w:rPr>
          <w:rFonts w:ascii="Verdana" w:hAnsi="Verdana"/>
          <w:b/>
          <w:sz w:val="18"/>
          <w:szCs w:val="18"/>
        </w:rPr>
      </w:pPr>
    </w:p>
    <w:p w:rsidR="002820A4" w:rsidRPr="009F7FA4" w:rsidRDefault="002820A4" w:rsidP="00FE0CF2">
      <w:pPr>
        <w:pStyle w:val="Clausole"/>
        <w:tabs>
          <w:tab w:val="left" w:pos="2268"/>
          <w:tab w:val="left" w:pos="5812"/>
        </w:tabs>
        <w:spacing w:line="220" w:lineRule="exact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ab/>
        <w:t xml:space="preserve">      </w:t>
      </w:r>
      <w:r w:rsidRPr="009F7FA4">
        <w:rPr>
          <w:rFonts w:ascii="Verdana" w:hAnsi="Verdana"/>
          <w:b/>
          <w:sz w:val="18"/>
          <w:szCs w:val="18"/>
        </w:rPr>
        <w:tab/>
      </w: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843"/>
        <w:gridCol w:w="3685"/>
        <w:gridCol w:w="1559"/>
        <w:gridCol w:w="1843"/>
      </w:tblGrid>
      <w:tr w:rsidR="002820A4" w:rsidRPr="009F7FA4" w:rsidTr="00DB2809">
        <w:trPr>
          <w:trHeight w:val="382"/>
        </w:trPr>
        <w:tc>
          <w:tcPr>
            <w:tcW w:w="276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20A4" w:rsidRPr="009F7FA4" w:rsidRDefault="002820A4" w:rsidP="00FE0CF2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Polizza Collettiva N.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820A4" w:rsidRPr="009F7FA4" w:rsidRDefault="002820A4" w:rsidP="00F63452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Collegata a Polizza Collettiva Ag</w:t>
            </w:r>
            <w:r w:rsidRPr="009F7FA4">
              <w:rPr>
                <w:rFonts w:ascii="Verdana" w:hAnsi="Verdana"/>
                <w:b/>
                <w:sz w:val="18"/>
                <w:szCs w:val="18"/>
              </w:rPr>
              <w:t>e</w:t>
            </w:r>
            <w:r w:rsidRPr="009F7FA4">
              <w:rPr>
                <w:rFonts w:ascii="Verdana" w:hAnsi="Verdana"/>
                <w:b/>
                <w:sz w:val="18"/>
                <w:szCs w:val="18"/>
              </w:rPr>
              <w:t>volata N.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20A4" w:rsidRPr="009F7FA4" w:rsidRDefault="002820A4" w:rsidP="00C2377F">
            <w:pPr>
              <w:pStyle w:val="Clausole"/>
              <w:tabs>
                <w:tab w:val="right" w:pos="2128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Agenzia</w:t>
            </w:r>
            <w:r w:rsidRPr="009F7FA4">
              <w:rPr>
                <w:rFonts w:ascii="Verdana" w:hAnsi="Verdana"/>
                <w:b/>
                <w:sz w:val="18"/>
                <w:szCs w:val="18"/>
              </w:rPr>
              <w:tab/>
            </w:r>
          </w:p>
        </w:tc>
      </w:tr>
      <w:tr w:rsidR="002820A4" w:rsidRPr="009F7FA4" w:rsidTr="00FD2C9B">
        <w:trPr>
          <w:trHeight w:val="372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:rsidR="002820A4" w:rsidRPr="009F7FA4" w:rsidRDefault="003B6303" w:rsidP="00651D9A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>
              <w:rPr>
                <w:rFonts w:ascii="Verdana" w:hAnsi="Verdana"/>
                <w:snapToGrid w:val="0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napToGrid w:val="0"/>
                <w:sz w:val="18"/>
                <w:szCs w:val="18"/>
              </w:rPr>
              <w:instrText xml:space="preserve"> MERGEFIELD "N_Polizza_Collettiva_NA" </w:instrText>
            </w:r>
            <w:r>
              <w:rPr>
                <w:rFonts w:ascii="Verdana" w:hAnsi="Verdana"/>
                <w:snapToGrid w:val="0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:rsidR="002820A4" w:rsidRPr="009F7FA4" w:rsidRDefault="005117F9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>
              <w:rPr>
                <w:rFonts w:ascii="Verdana" w:hAnsi="Verdana"/>
                <w:snapToGrid w:val="0"/>
                <w:sz w:val="18"/>
                <w:szCs w:val="18"/>
              </w:rPr>
              <w:t>7</w:t>
            </w:r>
            <w:r w:rsidR="002820A4" w:rsidRPr="009F7FA4">
              <w:rPr>
                <w:rFonts w:ascii="Verdana" w:hAnsi="Verdana"/>
                <w:snapToGrid w:val="0"/>
                <w:sz w:val="18"/>
                <w:szCs w:val="1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:rsidR="002820A4" w:rsidRPr="009F7FA4" w:rsidRDefault="002820A4" w:rsidP="006F6275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 w:rsidRPr="009F7FA4">
              <w:rPr>
                <w:rFonts w:ascii="Verdana" w:hAnsi="Verdana"/>
                <w:snapToGrid w:val="0"/>
                <w:sz w:val="18"/>
                <w:szCs w:val="18"/>
              </w:rPr>
              <w:t>SEDE</w:t>
            </w:r>
          </w:p>
        </w:tc>
      </w:tr>
    </w:tbl>
    <w:p w:rsidR="002820A4" w:rsidRPr="009F7FA4" w:rsidRDefault="002820A4" w:rsidP="00FE0CF2">
      <w:pPr>
        <w:pStyle w:val="Clausole"/>
        <w:tabs>
          <w:tab w:val="left" w:pos="3828"/>
          <w:tab w:val="left" w:pos="5103"/>
        </w:tabs>
        <w:spacing w:line="220" w:lineRule="exact"/>
        <w:rPr>
          <w:rFonts w:ascii="Verdana" w:hAnsi="Verdana"/>
          <w:b/>
          <w:sz w:val="18"/>
          <w:szCs w:val="18"/>
        </w:rPr>
      </w:pPr>
    </w:p>
    <w:p w:rsidR="002820A4" w:rsidRPr="009F7FA4" w:rsidRDefault="002820A4" w:rsidP="00D55C82">
      <w:pPr>
        <w:pStyle w:val="Clausole"/>
        <w:tabs>
          <w:tab w:val="left" w:pos="2268"/>
          <w:tab w:val="left" w:pos="4395"/>
          <w:tab w:val="left" w:pos="6379"/>
          <w:tab w:val="left" w:pos="8222"/>
        </w:tabs>
        <w:spacing w:line="220" w:lineRule="exact"/>
        <w:rPr>
          <w:rFonts w:ascii="Verdana" w:hAnsi="Verdana"/>
          <w:sz w:val="18"/>
          <w:szCs w:val="18"/>
        </w:rPr>
      </w:pPr>
    </w:p>
    <w:p w:rsidR="002820A4" w:rsidRPr="009F7FA4" w:rsidRDefault="002820A4" w:rsidP="00D55C82">
      <w:pPr>
        <w:pStyle w:val="Clausole"/>
        <w:tabs>
          <w:tab w:val="left" w:pos="3828"/>
          <w:tab w:val="left" w:pos="5103"/>
        </w:tabs>
        <w:spacing w:line="220" w:lineRule="exact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850"/>
        <w:gridCol w:w="1276"/>
        <w:gridCol w:w="425"/>
        <w:gridCol w:w="993"/>
        <w:gridCol w:w="850"/>
        <w:gridCol w:w="1276"/>
        <w:gridCol w:w="3119"/>
      </w:tblGrid>
      <w:tr w:rsidR="002820A4" w:rsidRPr="009F7FA4" w:rsidTr="00E3326C">
        <w:trPr>
          <w:cantSplit/>
          <w:trHeight w:val="382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820A4" w:rsidRPr="009F7FA4" w:rsidRDefault="002820A4" w:rsidP="00D55C82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Decorrenza dalle ore 24 del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820A4" w:rsidRPr="009F7FA4" w:rsidRDefault="002820A4" w:rsidP="00D55C82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820A4" w:rsidRPr="009F7FA4" w:rsidRDefault="002820A4" w:rsidP="000D6071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sz w:val="18"/>
                <w:szCs w:val="18"/>
              </w:rPr>
              <w:t>Scadenza</w:t>
            </w:r>
            <w:r w:rsidRPr="009F7FA4">
              <w:rPr>
                <w:rStyle w:val="Rimandocommento"/>
                <w:rFonts w:ascii="Verdana" w:hAnsi="Verdana"/>
                <w:sz w:val="18"/>
                <w:szCs w:val="18"/>
              </w:rPr>
              <w:t xml:space="preserve"> </w:t>
            </w:r>
            <w:r w:rsidRPr="009F7FA4">
              <w:rPr>
                <w:rFonts w:ascii="Verdana" w:hAnsi="Verdana"/>
                <w:b/>
                <w:sz w:val="18"/>
                <w:szCs w:val="18"/>
              </w:rPr>
              <w:t>alle ore 24 del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820A4" w:rsidRPr="009F7FA4" w:rsidRDefault="002820A4" w:rsidP="000D6071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820A4" w:rsidRPr="009F7FA4" w:rsidTr="003D2C1A">
        <w:trPr>
          <w:cantSplit/>
          <w:trHeight w:val="275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820A4" w:rsidRPr="009F7FA4" w:rsidRDefault="002820A4" w:rsidP="00C940DD">
            <w:pPr>
              <w:pStyle w:val="Clausole"/>
              <w:tabs>
                <w:tab w:val="left" w:pos="2694"/>
                <w:tab w:val="left" w:pos="5812"/>
              </w:tabs>
              <w:spacing w:before="240"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5" w:color="auto" w:fill="FFFFFF"/>
          </w:tcPr>
          <w:p w:rsidR="002820A4" w:rsidRPr="009F7FA4" w:rsidRDefault="002820A4" w:rsidP="00AD54E9">
            <w:pPr>
              <w:pStyle w:val="Clausole"/>
              <w:tabs>
                <w:tab w:val="left" w:pos="2694"/>
                <w:tab w:val="left" w:pos="5812"/>
              </w:tabs>
              <w:spacing w:before="240"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820A4" w:rsidRPr="009F7FA4" w:rsidRDefault="002C27AA" w:rsidP="00C940DD">
            <w:pPr>
              <w:pStyle w:val="Clausole"/>
              <w:tabs>
                <w:tab w:val="left" w:pos="2694"/>
                <w:tab w:val="left" w:pos="5812"/>
              </w:tabs>
              <w:spacing w:before="240"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>
              <w:rPr>
                <w:rFonts w:ascii="Verdana" w:hAnsi="Verdana"/>
                <w:snapToGrid w:val="0"/>
                <w:sz w:val="18"/>
                <w:szCs w:val="18"/>
              </w:rPr>
              <w:t>2020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820A4" w:rsidRPr="009F7FA4" w:rsidRDefault="002820A4" w:rsidP="00330406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820A4" w:rsidRPr="009F7FA4" w:rsidRDefault="002820A4" w:rsidP="00330406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  <w:p w:rsidR="002820A4" w:rsidRPr="009F7FA4" w:rsidRDefault="002820A4" w:rsidP="00330406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820A4" w:rsidRPr="009F7FA4" w:rsidRDefault="002820A4" w:rsidP="00330406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  <w:p w:rsidR="002820A4" w:rsidRPr="009F7FA4" w:rsidRDefault="002820A4" w:rsidP="00330406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820A4" w:rsidRPr="009F7FA4" w:rsidRDefault="002820A4" w:rsidP="00330406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</w:p>
          <w:p w:rsidR="002820A4" w:rsidRPr="009F7FA4" w:rsidRDefault="002C27AA" w:rsidP="002C27AA">
            <w:pPr>
              <w:pStyle w:val="Clausole"/>
              <w:tabs>
                <w:tab w:val="left" w:pos="2694"/>
                <w:tab w:val="left" w:pos="5812"/>
              </w:tabs>
              <w:spacing w:line="220" w:lineRule="exact"/>
              <w:jc w:val="center"/>
              <w:rPr>
                <w:rFonts w:ascii="Verdana" w:hAnsi="Verdana"/>
                <w:snapToGrid w:val="0"/>
                <w:sz w:val="18"/>
                <w:szCs w:val="18"/>
              </w:rPr>
            </w:pPr>
            <w:r>
              <w:rPr>
                <w:rFonts w:ascii="Verdana" w:hAnsi="Verdana"/>
                <w:snapToGrid w:val="0"/>
                <w:sz w:val="18"/>
                <w:szCs w:val="18"/>
              </w:rPr>
              <w:t>2020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820A4" w:rsidRPr="009F7FA4" w:rsidRDefault="002820A4">
            <w:pPr>
              <w:pStyle w:val="Clausole"/>
              <w:tabs>
                <w:tab w:val="left" w:pos="3828"/>
                <w:tab w:val="left" w:pos="5103"/>
              </w:tabs>
              <w:spacing w:line="220" w:lineRule="exact"/>
              <w:rPr>
                <w:rFonts w:ascii="Verdana" w:hAnsi="Verdana"/>
                <w:sz w:val="18"/>
                <w:szCs w:val="18"/>
              </w:rPr>
            </w:pPr>
            <w:r w:rsidRPr="009F7FA4">
              <w:rPr>
                <w:rFonts w:ascii="Verdana" w:hAnsi="Verdana"/>
                <w:sz w:val="18"/>
                <w:szCs w:val="18"/>
              </w:rPr>
              <w:t>Fermo quanto previsto all’art.4 delle C.G.A. e delle Condizioni Speciali</w:t>
            </w:r>
          </w:p>
        </w:tc>
      </w:tr>
    </w:tbl>
    <w:p w:rsidR="002820A4" w:rsidRPr="009F7FA4" w:rsidRDefault="002820A4" w:rsidP="007443C8">
      <w:pPr>
        <w:rPr>
          <w:rFonts w:ascii="Verdana" w:hAnsi="Verdana"/>
          <w:sz w:val="18"/>
          <w:szCs w:val="18"/>
        </w:rPr>
      </w:pPr>
    </w:p>
    <w:p w:rsidR="002820A4" w:rsidRPr="009F7FA4" w:rsidRDefault="002820A4" w:rsidP="00081364">
      <w:pPr>
        <w:jc w:val="both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 xml:space="preserve">Tra la Società </w:t>
      </w:r>
      <w:r w:rsidRPr="009F7FA4">
        <w:rPr>
          <w:rFonts w:ascii="Verdana" w:hAnsi="Verdana"/>
          <w:b/>
          <w:sz w:val="18"/>
          <w:szCs w:val="18"/>
        </w:rPr>
        <w:t>ITAS Mutua</w:t>
      </w:r>
      <w:r w:rsidRPr="009F7FA4">
        <w:rPr>
          <w:rFonts w:ascii="Verdana" w:hAnsi="Verdana"/>
          <w:sz w:val="18"/>
          <w:szCs w:val="18"/>
        </w:rPr>
        <w:t xml:space="preserve"> ed il </w:t>
      </w:r>
      <w:r w:rsidRPr="009F7FA4">
        <w:rPr>
          <w:rFonts w:ascii="Verdana" w:hAnsi="Verdana"/>
          <w:b/>
          <w:sz w:val="18"/>
          <w:szCs w:val="18"/>
        </w:rPr>
        <w:t>Contraente</w:t>
      </w:r>
      <w:r w:rsidRPr="009F7FA4">
        <w:rPr>
          <w:rFonts w:ascii="Verdana" w:hAnsi="Verdana"/>
          <w:sz w:val="18"/>
          <w:szCs w:val="18"/>
        </w:rPr>
        <w:t xml:space="preserve"> si stipula la presente </w:t>
      </w:r>
      <w:r w:rsidRPr="009F7FA4">
        <w:rPr>
          <w:rFonts w:ascii="Verdana" w:hAnsi="Verdana"/>
          <w:b/>
          <w:sz w:val="18"/>
          <w:szCs w:val="18"/>
        </w:rPr>
        <w:t xml:space="preserve">Polizza Collettiva </w:t>
      </w:r>
      <w:r w:rsidRPr="009F7FA4">
        <w:rPr>
          <w:rFonts w:ascii="Verdana" w:hAnsi="Verdana"/>
          <w:sz w:val="18"/>
          <w:szCs w:val="18"/>
        </w:rPr>
        <w:t>che ha per oggetto la copertura assicurativa non agevolata delle produzioni dei Soci del Contraente contro i danni da eventi atmosferici, alle condizioni di seguito specificate.</w:t>
      </w:r>
    </w:p>
    <w:p w:rsidR="002820A4" w:rsidRPr="009F7FA4" w:rsidRDefault="002820A4" w:rsidP="00DB2809">
      <w:pPr>
        <w:pStyle w:val="Default"/>
      </w:pP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La presente copertura assicurativa viene prestata limitatamente ai Soci del Contraente che hanno sott</w:t>
      </w:r>
      <w:r w:rsidRPr="009F7FA4">
        <w:rPr>
          <w:rFonts w:ascii="Verdana" w:hAnsi="Verdana"/>
          <w:sz w:val="18"/>
          <w:szCs w:val="18"/>
        </w:rPr>
        <w:t>o</w:t>
      </w:r>
      <w:r w:rsidRPr="009F7FA4">
        <w:rPr>
          <w:rFonts w:ascii="Verdana" w:hAnsi="Verdana"/>
          <w:sz w:val="18"/>
          <w:szCs w:val="18"/>
        </w:rPr>
        <w:t xml:space="preserve">scritto un certificato </w:t>
      </w:r>
      <w:r w:rsidRPr="00714B0A">
        <w:rPr>
          <w:rFonts w:ascii="Verdana" w:hAnsi="Verdana"/>
          <w:sz w:val="18"/>
          <w:szCs w:val="18"/>
        </w:rPr>
        <w:t xml:space="preserve">di assicurazione agevolato nella forma contrattuale con soglia, </w:t>
      </w:r>
      <w:r w:rsidR="005117F9" w:rsidRPr="00714B0A">
        <w:rPr>
          <w:rFonts w:ascii="Verdana" w:hAnsi="Verdana"/>
          <w:sz w:val="18"/>
          <w:szCs w:val="18"/>
        </w:rPr>
        <w:t xml:space="preserve">ossia </w:t>
      </w:r>
      <w:r w:rsidRPr="00714B0A">
        <w:rPr>
          <w:rFonts w:ascii="Verdana" w:hAnsi="Verdana"/>
          <w:sz w:val="18"/>
          <w:szCs w:val="18"/>
        </w:rPr>
        <w:t>che preveda l’applicazione di un limite minimo di danno per l’accesso al diritto d</w:t>
      </w:r>
      <w:r w:rsidR="00651D9A" w:rsidRPr="00714B0A">
        <w:rPr>
          <w:rFonts w:ascii="Verdana" w:hAnsi="Verdana"/>
          <w:sz w:val="18"/>
          <w:szCs w:val="18"/>
        </w:rPr>
        <w:t>ell’indennizzo del 2</w:t>
      </w:r>
      <w:r w:rsidRPr="00714B0A">
        <w:rPr>
          <w:rFonts w:ascii="Verdana" w:hAnsi="Verdana"/>
          <w:sz w:val="18"/>
          <w:szCs w:val="18"/>
        </w:rPr>
        <w:t>0% della produzi</w:t>
      </w:r>
      <w:r w:rsidRPr="00714B0A">
        <w:rPr>
          <w:rFonts w:ascii="Verdana" w:hAnsi="Verdana"/>
          <w:sz w:val="18"/>
          <w:szCs w:val="18"/>
        </w:rPr>
        <w:t>o</w:t>
      </w:r>
      <w:r w:rsidRPr="00714B0A">
        <w:rPr>
          <w:rFonts w:ascii="Verdana" w:hAnsi="Verdana"/>
          <w:sz w:val="18"/>
          <w:szCs w:val="18"/>
        </w:rPr>
        <w:t>ne assicurata, regolarmente accettato e convalidato dal Contraente.</w:t>
      </w: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La Società presta le singole coperture assicurative mediante l’emissione del Certificato d’Assicurazione, per il quale valgono le stesse condizioni previste nella Polizza Collettiva soprarichiamata e sul quale d</w:t>
      </w:r>
      <w:r w:rsidRPr="009F7FA4">
        <w:rPr>
          <w:rFonts w:ascii="Verdana" w:hAnsi="Verdana"/>
          <w:sz w:val="18"/>
          <w:szCs w:val="18"/>
        </w:rPr>
        <w:t>o</w:t>
      </w:r>
      <w:r w:rsidRPr="009F7FA4">
        <w:rPr>
          <w:rFonts w:ascii="Verdana" w:hAnsi="Verdana"/>
          <w:sz w:val="18"/>
          <w:szCs w:val="18"/>
        </w:rPr>
        <w:t>vranno essere riportati tutti i dati richiesti e gli stessi valori assicurati per partita del certificato di assic</w:t>
      </w:r>
      <w:r w:rsidRPr="009F7FA4">
        <w:rPr>
          <w:rFonts w:ascii="Verdana" w:hAnsi="Verdana"/>
          <w:sz w:val="18"/>
          <w:szCs w:val="18"/>
        </w:rPr>
        <w:t>u</w:t>
      </w:r>
      <w:r w:rsidRPr="009F7FA4">
        <w:rPr>
          <w:rFonts w:ascii="Verdana" w:hAnsi="Verdana"/>
          <w:sz w:val="18"/>
          <w:szCs w:val="18"/>
        </w:rPr>
        <w:t>razione agevolato.</w:t>
      </w:r>
    </w:p>
    <w:p w:rsidR="002820A4" w:rsidRPr="009F7FA4" w:rsidRDefault="002820A4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2820A4" w:rsidRDefault="002820A4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3B6303" w:rsidRDefault="003B6303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3B6303" w:rsidRPr="009F7FA4" w:rsidRDefault="003B6303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keepLines/>
        <w:spacing w:line="276" w:lineRule="auto"/>
        <w:rPr>
          <w:rFonts w:ascii="Verdana" w:hAnsi="Verdana"/>
          <w:sz w:val="18"/>
          <w:szCs w:val="18"/>
        </w:rPr>
      </w:pPr>
    </w:p>
    <w:p w:rsidR="002820A4" w:rsidRPr="009F7FA4" w:rsidRDefault="002820A4" w:rsidP="007C7416">
      <w:pPr>
        <w:spacing w:line="276" w:lineRule="auto"/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lastRenderedPageBreak/>
        <w:t xml:space="preserve">REGOLAMENTO </w:t>
      </w:r>
      <w:r w:rsidR="004D7A30">
        <w:rPr>
          <w:rFonts w:ascii="Verdana" w:hAnsi="Verdana"/>
          <w:b/>
          <w:bCs/>
          <w:sz w:val="18"/>
          <w:szCs w:val="18"/>
        </w:rPr>
        <w:t>IVASS 41/2018</w:t>
      </w:r>
    </w:p>
    <w:p w:rsidR="002820A4" w:rsidRPr="009F7FA4" w:rsidRDefault="002820A4" w:rsidP="007C7416">
      <w:pPr>
        <w:spacing w:line="276" w:lineRule="auto"/>
        <w:jc w:val="both"/>
        <w:rPr>
          <w:rFonts w:ascii="Verdana" w:hAnsi="Verdana"/>
          <w:bCs/>
          <w:sz w:val="18"/>
          <w:szCs w:val="18"/>
        </w:rPr>
      </w:pPr>
      <w:r w:rsidRPr="009F7FA4">
        <w:rPr>
          <w:rFonts w:ascii="Verdana" w:hAnsi="Verdana"/>
          <w:bCs/>
          <w:sz w:val="18"/>
          <w:szCs w:val="18"/>
        </w:rPr>
        <w:t>Il Contraente dichiara che:</w:t>
      </w:r>
    </w:p>
    <w:p w:rsidR="002820A4" w:rsidRPr="009F7FA4" w:rsidRDefault="002820A4" w:rsidP="007C7416">
      <w:pPr>
        <w:pStyle w:val="Paragrafoelenco"/>
        <w:numPr>
          <w:ilvl w:val="0"/>
          <w:numId w:val="38"/>
        </w:numPr>
        <w:spacing w:line="276" w:lineRule="auto"/>
        <w:ind w:left="426" w:hanging="426"/>
        <w:rPr>
          <w:rFonts w:ascii="Verdana" w:hAnsi="Verdana"/>
          <w:bCs/>
          <w:sz w:val="18"/>
          <w:szCs w:val="18"/>
        </w:rPr>
      </w:pPr>
      <w:r w:rsidRPr="009F7FA4">
        <w:rPr>
          <w:rFonts w:ascii="Verdana" w:hAnsi="Verdana"/>
          <w:bCs/>
          <w:sz w:val="18"/>
          <w:szCs w:val="18"/>
        </w:rPr>
        <w:t>Prima della sottoscrizione di questa Polizza Colletti</w:t>
      </w:r>
      <w:r w:rsidR="00714B0A">
        <w:rPr>
          <w:rFonts w:ascii="Verdana" w:hAnsi="Verdana"/>
          <w:bCs/>
          <w:sz w:val="18"/>
          <w:szCs w:val="18"/>
        </w:rPr>
        <w:t xml:space="preserve">va ha ricevuto dalla Società </w:t>
      </w:r>
      <w:r w:rsidR="004D7A30">
        <w:rPr>
          <w:rFonts w:ascii="Verdana" w:hAnsi="Verdana"/>
          <w:bCs/>
          <w:sz w:val="18"/>
          <w:szCs w:val="18"/>
        </w:rPr>
        <w:t>la relativa document</w:t>
      </w:r>
      <w:r w:rsidR="004D7A30">
        <w:rPr>
          <w:rFonts w:ascii="Verdana" w:hAnsi="Verdana"/>
          <w:bCs/>
          <w:sz w:val="18"/>
          <w:szCs w:val="18"/>
        </w:rPr>
        <w:t>a</w:t>
      </w:r>
      <w:r w:rsidR="004D7A30">
        <w:rPr>
          <w:rFonts w:ascii="Verdana" w:hAnsi="Verdana"/>
          <w:bCs/>
          <w:sz w:val="18"/>
          <w:szCs w:val="18"/>
        </w:rPr>
        <w:t>zione precontrattuale</w:t>
      </w:r>
      <w:r w:rsidRPr="009F7FA4">
        <w:rPr>
          <w:rFonts w:ascii="Verdana" w:hAnsi="Verdana"/>
          <w:bCs/>
          <w:sz w:val="18"/>
          <w:szCs w:val="18"/>
        </w:rPr>
        <w:t>;</w:t>
      </w:r>
    </w:p>
    <w:p w:rsidR="002820A4" w:rsidRPr="009F7FA4" w:rsidRDefault="004D7A30" w:rsidP="007C7416">
      <w:pPr>
        <w:pStyle w:val="Paragrafoelenco"/>
        <w:numPr>
          <w:ilvl w:val="0"/>
          <w:numId w:val="38"/>
        </w:numPr>
        <w:spacing w:line="276" w:lineRule="auto"/>
        <w:ind w:left="426" w:hanging="426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Detta documentazione sarà consegnata</w:t>
      </w:r>
      <w:r w:rsidR="002820A4" w:rsidRPr="009F7FA4">
        <w:rPr>
          <w:rFonts w:ascii="Verdana" w:hAnsi="Verdana"/>
          <w:bCs/>
          <w:sz w:val="18"/>
          <w:szCs w:val="18"/>
        </w:rPr>
        <w:t>, da parte del Contraente, a tutti gli assicurati prima della l</w:t>
      </w:r>
      <w:r w:rsidR="002820A4" w:rsidRPr="009F7FA4">
        <w:rPr>
          <w:rFonts w:ascii="Verdana" w:hAnsi="Verdana"/>
          <w:bCs/>
          <w:sz w:val="18"/>
          <w:szCs w:val="18"/>
        </w:rPr>
        <w:t>o</w:t>
      </w:r>
      <w:r w:rsidR="002820A4" w:rsidRPr="009F7FA4">
        <w:rPr>
          <w:rFonts w:ascii="Verdana" w:hAnsi="Verdana"/>
          <w:bCs/>
          <w:sz w:val="18"/>
          <w:szCs w:val="18"/>
        </w:rPr>
        <w:t>ro adesione alla Polizza Collettiva, direttamente, o anche per il tramite degli intermediari della Soci</w:t>
      </w:r>
      <w:r w:rsidR="002820A4" w:rsidRPr="009F7FA4">
        <w:rPr>
          <w:rFonts w:ascii="Verdana" w:hAnsi="Verdana"/>
          <w:bCs/>
          <w:sz w:val="18"/>
          <w:szCs w:val="18"/>
        </w:rPr>
        <w:t>e</w:t>
      </w:r>
      <w:r w:rsidR="002820A4" w:rsidRPr="009F7FA4">
        <w:rPr>
          <w:rFonts w:ascii="Verdana" w:hAnsi="Verdana"/>
          <w:bCs/>
          <w:sz w:val="18"/>
          <w:szCs w:val="18"/>
        </w:rPr>
        <w:t>tà.</w:t>
      </w:r>
    </w:p>
    <w:p w:rsidR="002820A4" w:rsidRPr="009F7FA4" w:rsidRDefault="002820A4" w:rsidP="007C7416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ind w:left="360"/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IL CONTRAENTE</w:t>
      </w:r>
    </w:p>
    <w:p w:rsidR="002820A4" w:rsidRPr="009F7FA4" w:rsidRDefault="002820A4" w:rsidP="007C7416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BC6D7C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----------------------------------</w:t>
      </w: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2573C5"/>
    <w:p w:rsidR="002820A4" w:rsidRPr="009F7FA4" w:rsidRDefault="002820A4" w:rsidP="002573C5">
      <w:pPr>
        <w:rPr>
          <w:rFonts w:ascii="Verdana" w:hAnsi="Verdana"/>
          <w:bCs/>
          <w:sz w:val="18"/>
          <w:szCs w:val="18"/>
        </w:rPr>
      </w:pPr>
      <w:r w:rsidRPr="009F7FA4">
        <w:rPr>
          <w:rFonts w:ascii="Verdana" w:hAnsi="Verdana"/>
          <w:bCs/>
          <w:sz w:val="18"/>
          <w:szCs w:val="18"/>
        </w:rPr>
        <w:t>Agli effetti degli Artt. 1341 e 1342 del C.C. il sottoscritto dichiara di approvare le definizioni e le dispos</w:t>
      </w:r>
      <w:r w:rsidRPr="009F7FA4">
        <w:rPr>
          <w:rFonts w:ascii="Verdana" w:hAnsi="Verdana"/>
          <w:bCs/>
          <w:sz w:val="18"/>
          <w:szCs w:val="18"/>
        </w:rPr>
        <w:t>i</w:t>
      </w:r>
      <w:r w:rsidRPr="009F7FA4">
        <w:rPr>
          <w:rFonts w:ascii="Verdana" w:hAnsi="Verdana"/>
          <w:bCs/>
          <w:sz w:val="18"/>
          <w:szCs w:val="18"/>
        </w:rPr>
        <w:t>zioni d seguenti delle Condizioni Generali di Assicurazione: ART.5 - Obblighi dell’assicurato; ART.19 - C</w:t>
      </w:r>
      <w:r w:rsidRPr="009F7FA4">
        <w:rPr>
          <w:rFonts w:ascii="Verdana" w:hAnsi="Verdana"/>
          <w:bCs/>
          <w:sz w:val="18"/>
          <w:szCs w:val="18"/>
        </w:rPr>
        <w:t>a</w:t>
      </w:r>
      <w:r w:rsidRPr="009F7FA4">
        <w:rPr>
          <w:rFonts w:ascii="Verdana" w:hAnsi="Verdana"/>
          <w:bCs/>
          <w:sz w:val="18"/>
          <w:szCs w:val="18"/>
        </w:rPr>
        <w:t>ratteristiche dei campioni; ART.20 -ART.21 -ART.22 - Perizia d’appello; ART.27 -Esagerazione dolosa del danno</w:t>
      </w:r>
    </w:p>
    <w:p w:rsidR="002820A4" w:rsidRPr="009F7FA4" w:rsidRDefault="002820A4" w:rsidP="007C7416">
      <w:pPr>
        <w:rPr>
          <w:rStyle w:val="Enfasidelicata"/>
          <w:i w:val="0"/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IL CONTRAENTE</w:t>
      </w: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BC6D7C" w:rsidRPr="009F7FA4" w:rsidRDefault="00BC6D7C" w:rsidP="00BC6D7C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----------------------------------</w:t>
      </w: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2820A4" w:rsidRPr="009F7FA4" w:rsidRDefault="002820A4" w:rsidP="007C7416">
      <w:pPr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Formano parte integrante della presente Polizza Collettiva i seguenti Allegati:</w:t>
      </w:r>
    </w:p>
    <w:p w:rsidR="002820A4" w:rsidRPr="009F7FA4" w:rsidRDefault="002820A4" w:rsidP="007C7416">
      <w:pPr>
        <w:spacing w:line="160" w:lineRule="exact"/>
        <w:jc w:val="both"/>
        <w:rPr>
          <w:rFonts w:ascii="Verdana" w:hAnsi="Verdana"/>
          <w:sz w:val="18"/>
          <w:szCs w:val="18"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8114"/>
      </w:tblGrid>
      <w:tr w:rsidR="002820A4" w:rsidRPr="009F7FA4" w:rsidTr="00EA3E14">
        <w:trPr>
          <w:trHeight w:val="457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0A4" w:rsidRPr="009F7FA4" w:rsidRDefault="002820A4" w:rsidP="00EA3E14">
            <w:pPr>
              <w:ind w:left="-55"/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color w:val="000000"/>
                <w:sz w:val="18"/>
                <w:szCs w:val="18"/>
              </w:rPr>
              <w:t>Allegato 1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0A4" w:rsidRPr="009F7FA4" w:rsidRDefault="002820A4" w:rsidP="00EA3E14">
            <w:pPr>
              <w:tabs>
                <w:tab w:val="left" w:pos="-5103"/>
              </w:tabs>
              <w:jc w:val="both"/>
              <w:rPr>
                <w:rFonts w:ascii="Verdana" w:eastAsia="Algerian" w:hAnsi="Verdana" w:cs="Algerian"/>
                <w:sz w:val="18"/>
                <w:szCs w:val="18"/>
              </w:rPr>
            </w:pPr>
            <w:r w:rsidRPr="009F7FA4">
              <w:rPr>
                <w:rFonts w:ascii="Verdana" w:eastAsia="Algerian" w:hAnsi="Verdana" w:cs="Algerian"/>
                <w:b/>
                <w:sz w:val="18"/>
                <w:szCs w:val="18"/>
              </w:rPr>
              <w:t xml:space="preserve">POLIZZA INTEGRATIVA NON AGEVOLATA A POLIZZA SULLE RESE </w:t>
            </w:r>
            <w:r w:rsidR="00495BF1">
              <w:rPr>
                <w:rFonts w:ascii="Verdana" w:eastAsia="Algerian" w:hAnsi="Verdana" w:cs="Algerian"/>
                <w:b/>
                <w:sz w:val="18"/>
                <w:szCs w:val="18"/>
              </w:rPr>
              <w:t xml:space="preserve">TIPOLOGIA C e F </w:t>
            </w:r>
            <w:r w:rsidRPr="009F7FA4">
              <w:rPr>
                <w:rFonts w:ascii="Verdana" w:eastAsia="Algerian" w:hAnsi="Verdana" w:cs="Algerian"/>
                <w:b/>
                <w:sz w:val="18"/>
                <w:szCs w:val="18"/>
              </w:rPr>
              <w:t>(</w:t>
            </w:r>
            <w:r w:rsidR="00651D9A">
              <w:rPr>
                <w:rFonts w:ascii="Verdana" w:eastAsia="Algerian" w:hAnsi="Verdana" w:cs="Algerian"/>
                <w:b/>
                <w:sz w:val="18"/>
                <w:szCs w:val="18"/>
              </w:rPr>
              <w:t xml:space="preserve">M2 e </w:t>
            </w:r>
            <w:r w:rsidRPr="009F7FA4">
              <w:rPr>
                <w:rFonts w:ascii="Verdana" w:eastAsia="Algerian" w:hAnsi="Verdana" w:cs="Algerian"/>
                <w:b/>
                <w:sz w:val="18"/>
                <w:szCs w:val="18"/>
              </w:rPr>
              <w:t>M3)</w:t>
            </w:r>
          </w:p>
          <w:p w:rsidR="002820A4" w:rsidRPr="009F7FA4" w:rsidRDefault="002820A4" w:rsidP="00EA3E14">
            <w:pPr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</w:p>
        </w:tc>
      </w:tr>
      <w:tr w:rsidR="002820A4" w:rsidRPr="009F7FA4" w:rsidTr="00EA3E14">
        <w:trPr>
          <w:trHeight w:val="457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EA3E14">
            <w:pPr>
              <w:ind w:left="-55"/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color w:val="000000"/>
                <w:sz w:val="18"/>
                <w:szCs w:val="18"/>
              </w:rPr>
              <w:t>Allegato 2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EA3E14">
            <w:pPr>
              <w:jc w:val="both"/>
              <w:rPr>
                <w:rFonts w:ascii="Verdana" w:eastAsia="Algerian" w:hAnsi="Verdana" w:cs="Algerian"/>
                <w:b/>
                <w:sz w:val="18"/>
                <w:szCs w:val="18"/>
              </w:rPr>
            </w:pPr>
            <w:r w:rsidRPr="009F7FA4">
              <w:rPr>
                <w:rFonts w:ascii="Verdana" w:eastAsia="Algerian" w:hAnsi="Verdana" w:cs="Algerian"/>
                <w:b/>
                <w:sz w:val="18"/>
                <w:szCs w:val="18"/>
              </w:rPr>
              <w:t xml:space="preserve">POLIZZA INTEGRATIVA NON AGEVOLATA A POLIZZA SULLE RESE </w:t>
            </w:r>
            <w:r w:rsidR="00495BF1">
              <w:rPr>
                <w:rFonts w:ascii="Verdana" w:eastAsia="Algerian" w:hAnsi="Verdana" w:cs="Algerian"/>
                <w:b/>
                <w:sz w:val="18"/>
                <w:szCs w:val="18"/>
              </w:rPr>
              <w:t xml:space="preserve">TIPOLOGIA B </w:t>
            </w:r>
            <w:r w:rsidRPr="009F7FA4">
              <w:rPr>
                <w:rFonts w:ascii="Verdana" w:eastAsia="Algerian" w:hAnsi="Verdana" w:cs="Algerian"/>
                <w:b/>
                <w:sz w:val="18"/>
                <w:szCs w:val="18"/>
              </w:rPr>
              <w:t>(M6)</w:t>
            </w:r>
          </w:p>
          <w:p w:rsidR="002820A4" w:rsidRPr="009F7FA4" w:rsidRDefault="002820A4" w:rsidP="00EA3E14">
            <w:pPr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</w:p>
        </w:tc>
      </w:tr>
      <w:tr w:rsidR="002820A4" w:rsidRPr="009F7FA4" w:rsidTr="00EA3E14">
        <w:trPr>
          <w:trHeight w:val="457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EA3E14">
            <w:pPr>
              <w:ind w:left="-55"/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color w:val="000000"/>
                <w:sz w:val="18"/>
                <w:szCs w:val="18"/>
              </w:rPr>
              <w:t>Allegato 3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EA3E14">
            <w:pPr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color w:val="000000"/>
                <w:sz w:val="18"/>
                <w:szCs w:val="18"/>
              </w:rPr>
              <w:t>PATTUIZIONI GESTIONALI</w:t>
            </w:r>
          </w:p>
        </w:tc>
      </w:tr>
      <w:tr w:rsidR="002820A4" w:rsidRPr="009F7FA4" w:rsidTr="00EA3E14">
        <w:trPr>
          <w:trHeight w:val="457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EA3E14">
            <w:pPr>
              <w:ind w:left="-55"/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color w:val="000000"/>
                <w:sz w:val="18"/>
                <w:szCs w:val="18"/>
              </w:rPr>
              <w:t>Allegato 4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20A4" w:rsidRPr="009F7FA4" w:rsidRDefault="002820A4" w:rsidP="00EA3E14">
            <w:pPr>
              <w:jc w:val="both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F7FA4">
              <w:rPr>
                <w:rFonts w:ascii="Verdana" w:hAnsi="Verdana"/>
                <w:b/>
                <w:color w:val="000000"/>
                <w:sz w:val="18"/>
                <w:szCs w:val="18"/>
              </w:rPr>
              <w:t>TARIFFE</w:t>
            </w:r>
          </w:p>
        </w:tc>
      </w:tr>
    </w:tbl>
    <w:p w:rsidR="002820A4" w:rsidRPr="009F7FA4" w:rsidRDefault="002820A4" w:rsidP="007C7416">
      <w:pPr>
        <w:keepLines/>
        <w:spacing w:line="276" w:lineRule="auto"/>
        <w:rPr>
          <w:rFonts w:ascii="Verdana" w:hAnsi="Verdana" w:cs="Arial"/>
          <w:b/>
          <w:bCs/>
          <w:sz w:val="18"/>
          <w:szCs w:val="18"/>
        </w:rPr>
      </w:pPr>
    </w:p>
    <w:p w:rsidR="002820A4" w:rsidRPr="00714B0A" w:rsidRDefault="002820A4" w:rsidP="00714B0A">
      <w:pPr>
        <w:rPr>
          <w:rFonts w:ascii="Verdana" w:hAnsi="Verdana" w:cs="Arial"/>
          <w:b/>
          <w:bCs/>
          <w:sz w:val="18"/>
          <w:szCs w:val="18"/>
        </w:rPr>
      </w:pPr>
      <w:r>
        <w:rPr>
          <w:rFonts w:ascii="Verdana" w:hAnsi="Verdana" w:cs="Arial"/>
          <w:b/>
          <w:bCs/>
          <w:sz w:val="18"/>
          <w:szCs w:val="18"/>
        </w:rPr>
        <w:br w:type="page"/>
      </w:r>
      <w:r w:rsidRPr="009F7FA4">
        <w:rPr>
          <w:rFonts w:ascii="Verdana" w:eastAsia="Arial" w:hAnsi="Verdana" w:cs="Arial"/>
          <w:b/>
          <w:sz w:val="18"/>
          <w:szCs w:val="18"/>
        </w:rPr>
        <w:lastRenderedPageBreak/>
        <w:t xml:space="preserve">ALLEGATO  1 - </w:t>
      </w:r>
      <w:r w:rsidRPr="009F7FA4">
        <w:rPr>
          <w:rFonts w:ascii="Verdana" w:eastAsia="Algerian" w:hAnsi="Verdana" w:cs="Algerian"/>
          <w:b/>
          <w:sz w:val="18"/>
          <w:szCs w:val="18"/>
        </w:rPr>
        <w:t xml:space="preserve">POLIZZA INTEGRATIVA NON AGEVOLATA A POLIZZA SULLE RESE </w:t>
      </w:r>
      <w:r w:rsidR="00495BF1">
        <w:rPr>
          <w:rFonts w:ascii="Verdana" w:eastAsia="Algerian" w:hAnsi="Verdana" w:cs="Algerian"/>
          <w:b/>
          <w:sz w:val="18"/>
          <w:szCs w:val="18"/>
        </w:rPr>
        <w:t xml:space="preserve">TIPOLOGIA C e F </w:t>
      </w:r>
      <w:r w:rsidRPr="009F7FA4">
        <w:rPr>
          <w:rFonts w:ascii="Verdana" w:eastAsia="Algerian" w:hAnsi="Verdana" w:cs="Algerian"/>
          <w:b/>
          <w:sz w:val="18"/>
          <w:szCs w:val="18"/>
        </w:rPr>
        <w:t>(</w:t>
      </w:r>
      <w:r w:rsidR="00495BF1">
        <w:rPr>
          <w:rFonts w:ascii="Verdana" w:eastAsia="Algerian" w:hAnsi="Verdana" w:cs="Algerian"/>
          <w:b/>
          <w:sz w:val="18"/>
          <w:szCs w:val="18"/>
        </w:rPr>
        <w:t>M2-</w:t>
      </w:r>
      <w:r w:rsidRPr="009F7FA4">
        <w:rPr>
          <w:rFonts w:ascii="Verdana" w:eastAsia="Algerian" w:hAnsi="Verdana" w:cs="Algerian"/>
          <w:b/>
          <w:sz w:val="18"/>
          <w:szCs w:val="18"/>
        </w:rPr>
        <w:t>M3)</w:t>
      </w:r>
    </w:p>
    <w:p w:rsidR="00495BF1" w:rsidRDefault="00495BF1" w:rsidP="008B160E">
      <w:pPr>
        <w:tabs>
          <w:tab w:val="left" w:pos="-5103"/>
        </w:tabs>
        <w:jc w:val="both"/>
        <w:rPr>
          <w:rFonts w:ascii="Verdana" w:hAnsi="Verdana" w:cs="Arial"/>
          <w:b/>
          <w:sz w:val="18"/>
          <w:szCs w:val="18"/>
        </w:rPr>
      </w:pPr>
    </w:p>
    <w:p w:rsidR="002820A4" w:rsidRPr="009F7FA4" w:rsidRDefault="002820A4" w:rsidP="008B160E">
      <w:pPr>
        <w:tabs>
          <w:tab w:val="left" w:pos="-5103"/>
        </w:tabs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>La presente copertura assicurativa viene prestata esclusivamente agli Assicurati, Soci del Co</w:t>
      </w:r>
      <w:r w:rsidRPr="009F7FA4">
        <w:rPr>
          <w:rFonts w:ascii="Verdana" w:hAnsi="Verdana" w:cs="Arial"/>
          <w:b/>
          <w:sz w:val="18"/>
          <w:szCs w:val="18"/>
        </w:rPr>
        <w:t>n</w:t>
      </w:r>
      <w:r w:rsidRPr="009F7FA4">
        <w:rPr>
          <w:rFonts w:ascii="Verdana" w:hAnsi="Verdana" w:cs="Arial"/>
          <w:b/>
          <w:sz w:val="18"/>
          <w:szCs w:val="18"/>
        </w:rPr>
        <w:t>traente</w:t>
      </w:r>
      <w:r w:rsidR="00447B50">
        <w:rPr>
          <w:rFonts w:ascii="Verdana" w:hAnsi="Verdana" w:cs="Arial"/>
          <w:b/>
          <w:sz w:val="18"/>
          <w:szCs w:val="18"/>
        </w:rPr>
        <w:t xml:space="preserve"> che</w:t>
      </w:r>
      <w:r w:rsidRPr="009F7FA4">
        <w:rPr>
          <w:rFonts w:ascii="Verdana" w:hAnsi="Verdana" w:cs="Arial"/>
          <w:b/>
          <w:sz w:val="18"/>
          <w:szCs w:val="18"/>
        </w:rPr>
        <w:t xml:space="preserve"> hanno sottoscritto un certificato </w:t>
      </w:r>
      <w:r w:rsidRPr="009F7FA4">
        <w:rPr>
          <w:rFonts w:ascii="Verdana" w:hAnsi="Verdana"/>
          <w:b/>
          <w:sz w:val="18"/>
          <w:szCs w:val="18"/>
        </w:rPr>
        <w:t xml:space="preserve">di assicurazione agevolato </w:t>
      </w:r>
      <w:r w:rsidRPr="009F7FA4">
        <w:rPr>
          <w:rFonts w:ascii="Verdana" w:hAnsi="Verdana" w:cs="Arial"/>
          <w:b/>
          <w:sz w:val="18"/>
          <w:szCs w:val="18"/>
        </w:rPr>
        <w:t>tipologia C</w:t>
      </w:r>
      <w:r w:rsidR="00495BF1">
        <w:rPr>
          <w:rFonts w:ascii="Verdana" w:hAnsi="Verdana" w:cs="Arial"/>
          <w:b/>
          <w:sz w:val="18"/>
          <w:szCs w:val="18"/>
        </w:rPr>
        <w:t xml:space="preserve"> o F</w:t>
      </w:r>
      <w:r w:rsidRPr="009F7FA4">
        <w:rPr>
          <w:rFonts w:ascii="Verdana" w:hAnsi="Verdana" w:cs="Arial"/>
          <w:b/>
          <w:sz w:val="18"/>
          <w:szCs w:val="18"/>
        </w:rPr>
        <w:t xml:space="preserve"> (Rif. a</w:t>
      </w:r>
      <w:r w:rsidRPr="009F7FA4">
        <w:rPr>
          <w:rFonts w:ascii="Verdana" w:hAnsi="Verdana" w:cs="Arial"/>
          <w:b/>
          <w:sz w:val="18"/>
          <w:szCs w:val="18"/>
        </w:rPr>
        <w:t>r</w:t>
      </w:r>
      <w:r w:rsidR="00714B0A">
        <w:rPr>
          <w:rFonts w:ascii="Verdana" w:hAnsi="Verdana" w:cs="Arial"/>
          <w:b/>
          <w:sz w:val="18"/>
          <w:szCs w:val="18"/>
        </w:rPr>
        <w:t>ticolo 3 PRGA 2019</w:t>
      </w:r>
      <w:r w:rsidRPr="009F7FA4">
        <w:rPr>
          <w:rFonts w:ascii="Verdana" w:hAnsi="Verdana" w:cs="Arial"/>
          <w:b/>
          <w:sz w:val="18"/>
          <w:szCs w:val="18"/>
        </w:rPr>
        <w:t xml:space="preserve">) </w:t>
      </w:r>
      <w:r w:rsidRPr="009F7FA4">
        <w:rPr>
          <w:rFonts w:ascii="Verdana" w:hAnsi="Verdana"/>
          <w:b/>
          <w:sz w:val="18"/>
          <w:szCs w:val="18"/>
        </w:rPr>
        <w:t>convalidato dal Contraente.</w:t>
      </w:r>
    </w:p>
    <w:p w:rsidR="002820A4" w:rsidRPr="009F7FA4" w:rsidRDefault="002820A4" w:rsidP="008B160E">
      <w:pPr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 xml:space="preserve">La Società presta le singole coperture assicurative mediante l’emissione del Certificato di assicurazione sul quale dovranno essere riportati tutti i dati richiesti e gli stessi valori assicurati per partita indicati sul certificato di assicurazione </w:t>
      </w:r>
      <w:r w:rsidRPr="009F7FA4">
        <w:rPr>
          <w:rFonts w:ascii="Verdana" w:hAnsi="Verdana"/>
          <w:bCs/>
          <w:sz w:val="18"/>
          <w:szCs w:val="18"/>
        </w:rPr>
        <w:t xml:space="preserve">POLIZZA MANCATA RESA PACCHETTO GARANZIE </w:t>
      </w:r>
      <w:r w:rsidR="00495BF1">
        <w:rPr>
          <w:rFonts w:ascii="Verdana" w:hAnsi="Verdana"/>
          <w:bCs/>
          <w:sz w:val="18"/>
          <w:szCs w:val="18"/>
        </w:rPr>
        <w:t>M2/</w:t>
      </w:r>
      <w:r w:rsidRPr="009F7FA4">
        <w:rPr>
          <w:rFonts w:ascii="Verdana" w:hAnsi="Verdana"/>
          <w:bCs/>
          <w:sz w:val="18"/>
          <w:szCs w:val="18"/>
        </w:rPr>
        <w:t xml:space="preserve">M3 </w:t>
      </w:r>
      <w:r w:rsidRPr="009F7FA4">
        <w:rPr>
          <w:rFonts w:ascii="Verdana" w:hAnsi="Verdana" w:cs="Arial"/>
          <w:sz w:val="18"/>
          <w:szCs w:val="18"/>
        </w:rPr>
        <w:t>agevolato.</w:t>
      </w:r>
    </w:p>
    <w:p w:rsidR="002820A4" w:rsidRPr="009F7FA4" w:rsidRDefault="002820A4" w:rsidP="008B160E">
      <w:pPr>
        <w:jc w:val="both"/>
        <w:rPr>
          <w:rFonts w:ascii="Verdana" w:hAnsi="Verdana"/>
          <w:b/>
          <w:bCs/>
          <w:sz w:val="18"/>
          <w:szCs w:val="18"/>
        </w:rPr>
      </w:pPr>
    </w:p>
    <w:p w:rsidR="002820A4" w:rsidRPr="009F7FA4" w:rsidRDefault="002820A4" w:rsidP="003A71E9">
      <w:pPr>
        <w:numPr>
          <w:ilvl w:val="0"/>
          <w:numId w:val="58"/>
        </w:numPr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t>OGGETTO DELL’ ASSICURA</w:t>
      </w:r>
      <w:r w:rsidRPr="009F7FA4">
        <w:rPr>
          <w:rFonts w:ascii="Verdana" w:hAnsi="Verdana"/>
          <w:b/>
          <w:bCs/>
          <w:sz w:val="18"/>
          <w:szCs w:val="18"/>
        </w:rPr>
        <w:softHyphen/>
        <w:t>ZIONE</w:t>
      </w:r>
      <w:r w:rsidRPr="009F7FA4">
        <w:t xml:space="preserve">. </w:t>
      </w:r>
    </w:p>
    <w:p w:rsidR="002820A4" w:rsidRPr="009F7FA4" w:rsidRDefault="002820A4" w:rsidP="008B160E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 xml:space="preserve">La Società indennizza i danni da </w:t>
      </w:r>
      <w:r w:rsidRPr="009F7FA4">
        <w:rPr>
          <w:rFonts w:ascii="Verdana" w:eastAsia="Verdana" w:hAnsi="Verdana" w:cs="Verdana"/>
          <w:sz w:val="18"/>
          <w:szCs w:val="18"/>
        </w:rPr>
        <w:t>mancata o diminuita produzione, e il danno di qualità, se previsto nelle Condizioni speciali</w:t>
      </w:r>
      <w:r w:rsidRPr="009F7FA4">
        <w:rPr>
          <w:rFonts w:ascii="Verdana" w:hAnsi="Verdana" w:cs="Arial"/>
          <w:sz w:val="18"/>
          <w:szCs w:val="18"/>
        </w:rPr>
        <w:t>.</w:t>
      </w:r>
    </w:p>
    <w:p w:rsidR="002820A4" w:rsidRPr="009F7FA4" w:rsidRDefault="002820A4" w:rsidP="008B160E">
      <w:pPr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:rsidR="002820A4" w:rsidRPr="009F7FA4" w:rsidRDefault="002820A4" w:rsidP="008B160E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 xml:space="preserve">L’indennizzo, </w:t>
      </w:r>
      <w:r w:rsidRPr="009F7FA4">
        <w:rPr>
          <w:rFonts w:ascii="Verdana" w:hAnsi="Verdana" w:cs="Arial"/>
          <w:b/>
          <w:sz w:val="18"/>
          <w:szCs w:val="18"/>
        </w:rPr>
        <w:t>per ciascuna Partita</w:t>
      </w:r>
      <w:r w:rsidRPr="009F7FA4">
        <w:rPr>
          <w:rFonts w:ascii="Verdana" w:hAnsi="Verdana" w:cs="Arial"/>
          <w:sz w:val="18"/>
          <w:szCs w:val="18"/>
        </w:rPr>
        <w:t xml:space="preserve"> assicurata, viene calcolato come segue:</w:t>
      </w:r>
    </w:p>
    <w:p w:rsidR="002820A4" w:rsidRPr="009F7FA4" w:rsidRDefault="002820A4" w:rsidP="008B160E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2820A4" w:rsidRDefault="002820A4" w:rsidP="002B78D5">
      <w:pPr>
        <w:tabs>
          <w:tab w:val="left" w:pos="-5103"/>
        </w:tabs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 xml:space="preserve">Mancato raggiungimento della soglia di accesso al risarcimento sulla POLIZZA MANCATA RESA PACCHETTO GARANZIE </w:t>
      </w:r>
      <w:r w:rsidR="00495BF1">
        <w:rPr>
          <w:rFonts w:ascii="Verdana" w:hAnsi="Verdana" w:cs="Arial"/>
          <w:b/>
          <w:sz w:val="18"/>
          <w:szCs w:val="18"/>
        </w:rPr>
        <w:t>M2/</w:t>
      </w:r>
      <w:r w:rsidRPr="009F7FA4">
        <w:rPr>
          <w:rFonts w:ascii="Verdana" w:hAnsi="Verdana" w:cs="Arial"/>
          <w:b/>
          <w:sz w:val="18"/>
          <w:szCs w:val="18"/>
        </w:rPr>
        <w:t>M3</w:t>
      </w:r>
    </w:p>
    <w:p w:rsidR="002820A4" w:rsidRPr="002B78D5" w:rsidRDefault="002820A4" w:rsidP="002B78D5">
      <w:pPr>
        <w:tabs>
          <w:tab w:val="left" w:pos="-5103"/>
        </w:tabs>
        <w:jc w:val="both"/>
        <w:rPr>
          <w:rFonts w:ascii="Verdana" w:hAnsi="Verdana" w:cs="Arial"/>
          <w:b/>
          <w:sz w:val="18"/>
          <w:szCs w:val="18"/>
        </w:rPr>
      </w:pPr>
    </w:p>
    <w:p w:rsidR="002820A4" w:rsidRPr="009F7FA4" w:rsidRDefault="002820A4" w:rsidP="008B160E">
      <w:pPr>
        <w:pStyle w:val="Paragrafoelenco"/>
        <w:numPr>
          <w:ilvl w:val="0"/>
          <w:numId w:val="61"/>
        </w:numPr>
        <w:spacing w:line="276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>Tutti i danni dovuti alle avversità indicate nel certificato non agevolato con l’aliquota di franchigia ind</w:t>
      </w:r>
      <w:r w:rsidRPr="009F7FA4">
        <w:rPr>
          <w:rFonts w:ascii="Verdana" w:hAnsi="Verdana" w:cs="Arial"/>
          <w:sz w:val="18"/>
          <w:szCs w:val="18"/>
        </w:rPr>
        <w:t>i</w:t>
      </w:r>
      <w:r w:rsidRPr="009F7FA4">
        <w:rPr>
          <w:rFonts w:ascii="Verdana" w:hAnsi="Verdana" w:cs="Arial"/>
          <w:sz w:val="18"/>
          <w:szCs w:val="18"/>
        </w:rPr>
        <w:t>cata nel certificato non agevolato.</w:t>
      </w:r>
    </w:p>
    <w:p w:rsidR="002820A4" w:rsidRPr="009F7FA4" w:rsidRDefault="002820A4" w:rsidP="008B160E">
      <w:pPr>
        <w:pStyle w:val="Paragrafoelenco"/>
        <w:spacing w:line="276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2820A4" w:rsidRDefault="002820A4" w:rsidP="008B160E">
      <w:pPr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 xml:space="preserve">Raggiungimento della soglia di accesso al risarcimento sulla POLIZZA MANCATA RESA PACCHETTO </w:t>
      </w:r>
      <w:r w:rsidR="00495BF1">
        <w:rPr>
          <w:rFonts w:ascii="Verdana" w:hAnsi="Verdana" w:cs="Arial"/>
          <w:b/>
          <w:sz w:val="18"/>
          <w:szCs w:val="18"/>
        </w:rPr>
        <w:t>M2/</w:t>
      </w:r>
      <w:r w:rsidRPr="009F7FA4">
        <w:rPr>
          <w:rFonts w:ascii="Verdana" w:hAnsi="Verdana" w:cs="Arial"/>
          <w:b/>
          <w:sz w:val="18"/>
          <w:szCs w:val="18"/>
        </w:rPr>
        <w:t>M3 agevolata:</w:t>
      </w:r>
    </w:p>
    <w:p w:rsidR="002820A4" w:rsidRDefault="002820A4" w:rsidP="008B160E">
      <w:pPr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:rsidR="002820A4" w:rsidRPr="00EC717D" w:rsidRDefault="002820A4" w:rsidP="008B160E">
      <w:pPr>
        <w:pStyle w:val="Paragrafoelenco"/>
        <w:numPr>
          <w:ilvl w:val="0"/>
          <w:numId w:val="61"/>
        </w:numPr>
        <w:spacing w:line="276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>il danno percentuale</w:t>
      </w:r>
      <w:r>
        <w:rPr>
          <w:rFonts w:ascii="Verdana" w:hAnsi="Verdana" w:cs="Arial"/>
          <w:sz w:val="18"/>
          <w:szCs w:val="18"/>
        </w:rPr>
        <w:t xml:space="preserve"> </w:t>
      </w:r>
      <w:r w:rsidRPr="009F7FA4">
        <w:rPr>
          <w:rFonts w:ascii="Verdana" w:hAnsi="Verdana" w:cs="Arial"/>
          <w:sz w:val="18"/>
          <w:szCs w:val="18"/>
        </w:rPr>
        <w:t>non indennizzabile dalla P</w:t>
      </w:r>
      <w:r>
        <w:rPr>
          <w:rFonts w:ascii="Verdana" w:hAnsi="Verdana" w:cs="Arial"/>
          <w:sz w:val="18"/>
          <w:szCs w:val="18"/>
        </w:rPr>
        <w:t xml:space="preserve">OLIZZA MANCATA RESA PACCHETTO </w:t>
      </w:r>
      <w:r w:rsidR="00495BF1">
        <w:rPr>
          <w:rFonts w:ascii="Verdana" w:hAnsi="Verdana" w:cs="Arial"/>
          <w:sz w:val="18"/>
          <w:szCs w:val="18"/>
        </w:rPr>
        <w:t>M2/</w:t>
      </w:r>
      <w:r>
        <w:rPr>
          <w:rFonts w:ascii="Verdana" w:hAnsi="Verdana" w:cs="Arial"/>
          <w:sz w:val="18"/>
          <w:szCs w:val="18"/>
        </w:rPr>
        <w:t xml:space="preserve">M3 agevolata </w:t>
      </w:r>
      <w:r w:rsidRPr="009F7FA4">
        <w:rPr>
          <w:rFonts w:ascii="Verdana" w:hAnsi="Verdana" w:cs="Arial"/>
          <w:sz w:val="18"/>
          <w:szCs w:val="18"/>
        </w:rPr>
        <w:t xml:space="preserve">con l’aliquota di franchigia </w:t>
      </w:r>
      <w:r>
        <w:rPr>
          <w:rFonts w:ascii="Verdana" w:hAnsi="Verdana" w:cs="Arial"/>
          <w:sz w:val="18"/>
          <w:szCs w:val="18"/>
        </w:rPr>
        <w:t>prevista dal certificato non agevolato</w:t>
      </w:r>
      <w:r w:rsidRPr="009F7FA4">
        <w:rPr>
          <w:rFonts w:ascii="Verdana" w:hAnsi="Verdana" w:cs="Arial"/>
          <w:sz w:val="18"/>
          <w:szCs w:val="18"/>
        </w:rPr>
        <w:t>;</w:t>
      </w:r>
    </w:p>
    <w:p w:rsidR="002820A4" w:rsidRPr="009F7FA4" w:rsidRDefault="002820A4" w:rsidP="008B160E">
      <w:pPr>
        <w:pStyle w:val="Paragrafoelenco"/>
        <w:spacing w:line="276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2820A4" w:rsidRPr="00201A55" w:rsidRDefault="002820A4" w:rsidP="00201A55">
      <w:pPr>
        <w:pStyle w:val="Paragrafoelenco"/>
        <w:numPr>
          <w:ilvl w:val="0"/>
          <w:numId w:val="61"/>
        </w:numPr>
        <w:spacing w:line="276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3A71E9">
        <w:rPr>
          <w:rFonts w:ascii="Verdana" w:hAnsi="Verdana" w:cs="Arial"/>
          <w:sz w:val="18"/>
          <w:szCs w:val="18"/>
        </w:rPr>
        <w:t xml:space="preserve">i danni complessivi compresi nell’intervallo </w:t>
      </w:r>
      <w:r>
        <w:rPr>
          <w:rFonts w:ascii="Verdana" w:hAnsi="Verdana" w:cs="Arial"/>
          <w:sz w:val="18"/>
          <w:szCs w:val="18"/>
        </w:rPr>
        <w:t>tra la franchigia prevista dal certificato agevolato e quella indicata nel certificato non agevolato per le avversità previste dal certificato non agevolato.</w:t>
      </w:r>
    </w:p>
    <w:p w:rsidR="002820A4" w:rsidRPr="009F7FA4" w:rsidRDefault="002820A4" w:rsidP="003A71E9">
      <w:pPr>
        <w:pStyle w:val="Paragrafoelenco"/>
        <w:spacing w:line="276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7C7416">
      <w:pPr>
        <w:pStyle w:val="Paragrafoelenco"/>
        <w:spacing w:line="276" w:lineRule="auto"/>
        <w:ind w:left="0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>Si intende qui integralmente richiamato e confermato il testo della Polizza Col</w:t>
      </w:r>
      <w:r w:rsidR="00714B0A">
        <w:rPr>
          <w:rFonts w:ascii="Verdana" w:hAnsi="Verdana"/>
          <w:b/>
          <w:sz w:val="18"/>
          <w:szCs w:val="18"/>
        </w:rPr>
        <w:t xml:space="preserve">lettiva Agevolata di riferimento, </w:t>
      </w:r>
      <w:r w:rsidRPr="009F7FA4">
        <w:rPr>
          <w:rFonts w:ascii="Verdana" w:hAnsi="Verdana"/>
          <w:sz w:val="18"/>
          <w:szCs w:val="18"/>
        </w:rPr>
        <w:t xml:space="preserve">le Definizioni, le Disposizioni diverse, le Condizioni </w:t>
      </w:r>
      <w:r w:rsidR="00714B0A">
        <w:rPr>
          <w:rFonts w:ascii="Verdana" w:hAnsi="Verdana"/>
          <w:sz w:val="18"/>
          <w:szCs w:val="18"/>
        </w:rPr>
        <w:t xml:space="preserve">Generali e </w:t>
      </w:r>
      <w:r w:rsidRPr="009F7FA4">
        <w:rPr>
          <w:rFonts w:ascii="Verdana" w:hAnsi="Verdana"/>
          <w:sz w:val="18"/>
          <w:szCs w:val="18"/>
        </w:rPr>
        <w:t>Speciali, gli eventuali All</w:t>
      </w:r>
      <w:r w:rsidRPr="009F7FA4">
        <w:rPr>
          <w:rFonts w:ascii="Verdana" w:hAnsi="Verdana"/>
          <w:sz w:val="18"/>
          <w:szCs w:val="18"/>
        </w:rPr>
        <w:t>e</w:t>
      </w:r>
      <w:r w:rsidRPr="009F7FA4">
        <w:rPr>
          <w:rFonts w:ascii="Verdana" w:hAnsi="Verdana"/>
          <w:sz w:val="18"/>
          <w:szCs w:val="18"/>
        </w:rPr>
        <w:t>gati ed Appendici.</w:t>
      </w:r>
    </w:p>
    <w:p w:rsidR="002820A4" w:rsidRPr="009F7FA4" w:rsidRDefault="002820A4" w:rsidP="00DB2809">
      <w:pPr>
        <w:jc w:val="both"/>
        <w:rPr>
          <w:rFonts w:ascii="Verdana" w:hAnsi="Verdana"/>
          <w:b/>
          <w:bCs/>
          <w:sz w:val="18"/>
          <w:szCs w:val="18"/>
        </w:rPr>
      </w:pPr>
    </w:p>
    <w:p w:rsidR="002820A4" w:rsidRPr="009F7FA4" w:rsidRDefault="002820A4" w:rsidP="00DB2809">
      <w:pPr>
        <w:numPr>
          <w:ilvl w:val="0"/>
          <w:numId w:val="58"/>
        </w:numPr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t>FRANCHIGIE</w:t>
      </w:r>
    </w:p>
    <w:p w:rsidR="002820A4" w:rsidRPr="009F7FA4" w:rsidRDefault="00952033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Quelle previste dall’Allegato 1, Sezione 1 </w:t>
      </w:r>
      <w:r w:rsidR="002820A4" w:rsidRPr="009F7FA4">
        <w:rPr>
          <w:rFonts w:ascii="Verdana" w:hAnsi="Verdana"/>
          <w:sz w:val="18"/>
          <w:szCs w:val="18"/>
        </w:rPr>
        <w:t>della sopra richiamata Polizza Collettiva agevolata la cui indic</w:t>
      </w:r>
      <w:r w:rsidR="002820A4" w:rsidRPr="009F7FA4">
        <w:rPr>
          <w:rFonts w:ascii="Verdana" w:hAnsi="Verdana"/>
          <w:sz w:val="18"/>
          <w:szCs w:val="18"/>
        </w:rPr>
        <w:t>a</w:t>
      </w:r>
      <w:r w:rsidR="002820A4" w:rsidRPr="009F7FA4">
        <w:rPr>
          <w:rFonts w:ascii="Verdana" w:hAnsi="Verdana"/>
          <w:sz w:val="18"/>
          <w:szCs w:val="18"/>
        </w:rPr>
        <w:t>zione deve risultare dai certificati di assicurazione.</w:t>
      </w:r>
      <w:r w:rsidR="00495BF1" w:rsidRPr="00495BF1">
        <w:rPr>
          <w:rFonts w:ascii="Verdana" w:hAnsi="Verdana"/>
          <w:bCs/>
          <w:noProof/>
          <w:sz w:val="18"/>
          <w:szCs w:val="18"/>
        </w:rPr>
        <w:t xml:space="preserve"> </w:t>
      </w: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numPr>
          <w:ilvl w:val="0"/>
          <w:numId w:val="58"/>
        </w:numPr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t>IMPOSTA DI ASSICURAZIONE</w:t>
      </w:r>
    </w:p>
    <w:p w:rsidR="002820A4" w:rsidRPr="009F7FA4" w:rsidRDefault="002820A4" w:rsidP="00290711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L’imposta di assicurazione è calcolata nella misura del 2,5% e rimane a carico dell’Assicurato.</w:t>
      </w:r>
    </w:p>
    <w:p w:rsidR="002820A4" w:rsidRPr="009F7FA4" w:rsidRDefault="002820A4" w:rsidP="002B78D5">
      <w:pPr>
        <w:tabs>
          <w:tab w:val="left" w:pos="360"/>
          <w:tab w:val="left" w:pos="2700"/>
        </w:tabs>
        <w:jc w:val="both"/>
        <w:rPr>
          <w:rFonts w:ascii="Verdana" w:hAnsi="Verdana"/>
          <w:sz w:val="18"/>
          <w:szCs w:val="18"/>
        </w:rPr>
      </w:pPr>
    </w:p>
    <w:p w:rsidR="001343E0" w:rsidRDefault="001343E0" w:rsidP="00DB2809">
      <w:pPr>
        <w:numPr>
          <w:ilvl w:val="0"/>
          <w:numId w:val="58"/>
        </w:numPr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br w:type="page"/>
      </w:r>
    </w:p>
    <w:p w:rsidR="002820A4" w:rsidRPr="009F7FA4" w:rsidRDefault="002820A4" w:rsidP="00DB2809">
      <w:pPr>
        <w:numPr>
          <w:ilvl w:val="0"/>
          <w:numId w:val="58"/>
        </w:numPr>
        <w:jc w:val="both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lastRenderedPageBreak/>
        <w:t>ALTRE DISPOSIZIONI</w:t>
      </w: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Agli effetti della presente Polizza Collettiva si intende richiamato ed operante quanto previsto nella Polizza Collettiva stipulata da ITAS MUTUA con il Contraente, con i relativi Allegati e Appendici, in quanto non in contrasto con la presente Polizza.</w:t>
      </w:r>
      <w:r w:rsidR="00495BF1" w:rsidRPr="00495BF1">
        <w:rPr>
          <w:rFonts w:ascii="Verdana" w:hAnsi="Verdana"/>
          <w:bCs/>
          <w:noProof/>
          <w:sz w:val="18"/>
          <w:szCs w:val="18"/>
        </w:rPr>
        <w:t xml:space="preserve"> </w:t>
      </w:r>
    </w:p>
    <w:p w:rsidR="00495BF1" w:rsidRDefault="00495BF1" w:rsidP="00307492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CD1463" w:rsidRDefault="00CD1463" w:rsidP="00307492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CD1463" w:rsidRDefault="00CD1463" w:rsidP="00307492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CD1463" w:rsidRDefault="00CD1463" w:rsidP="00307492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CD1463" w:rsidRDefault="000D6243" w:rsidP="00307492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B138DB" wp14:editId="2BDF2C3C">
            <wp:simplePos x="0" y="0"/>
            <wp:positionH relativeFrom="column">
              <wp:posOffset>3642360</wp:posOffset>
            </wp:positionH>
            <wp:positionV relativeFrom="paragraph">
              <wp:posOffset>45720</wp:posOffset>
            </wp:positionV>
            <wp:extent cx="2986785" cy="1657350"/>
            <wp:effectExtent l="0" t="0" r="444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8" t="24249" r="52326" b="57044"/>
                    <a:stretch/>
                  </pic:blipFill>
                  <pic:spPr bwMode="auto">
                    <a:xfrm>
                      <a:off x="0" y="0"/>
                      <a:ext cx="2996102" cy="166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0A4" w:rsidRPr="009F7FA4" w:rsidRDefault="002820A4" w:rsidP="00307492">
      <w:pPr>
        <w:jc w:val="both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Letto, accettato e sottoscritto il   201</w:t>
      </w:r>
      <w:r w:rsidR="00952033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9</w:t>
      </w:r>
    </w:p>
    <w:p w:rsidR="00495BF1" w:rsidRDefault="00495BF1" w:rsidP="00495BF1">
      <w:pPr>
        <w:jc w:val="center"/>
        <w:rPr>
          <w:rFonts w:ascii="Verdana" w:hAnsi="Verdana" w:cs="Arial"/>
          <w:bCs/>
          <w:sz w:val="18"/>
        </w:rPr>
      </w:pPr>
    </w:p>
    <w:p w:rsidR="00495BF1" w:rsidRDefault="00495BF1" w:rsidP="00495BF1">
      <w:pPr>
        <w:jc w:val="center"/>
        <w:rPr>
          <w:rFonts w:ascii="Verdana" w:hAnsi="Verdana" w:cs="Arial"/>
          <w:bCs/>
          <w:sz w:val="18"/>
        </w:rPr>
      </w:pPr>
    </w:p>
    <w:p w:rsidR="00495BF1" w:rsidRDefault="00495BF1" w:rsidP="00495BF1">
      <w:pPr>
        <w:jc w:val="center"/>
        <w:rPr>
          <w:rFonts w:ascii="Verdana" w:hAnsi="Verdana" w:cs="Arial"/>
          <w:bCs/>
          <w:sz w:val="18"/>
        </w:rPr>
      </w:pPr>
    </w:p>
    <w:p w:rsidR="000D6243" w:rsidRDefault="00495BF1" w:rsidP="000D6243">
      <w:pPr>
        <w:jc w:val="center"/>
      </w:pPr>
      <w:r w:rsidRPr="00495BF1">
        <w:rPr>
          <w:rFonts w:ascii="Verdana" w:hAnsi="Verdana" w:cs="Arial"/>
          <w:bCs/>
          <w:sz w:val="18"/>
        </w:rPr>
        <w:t>IL CONTRAENTE</w:t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</w:p>
    <w:p w:rsidR="00495BF1" w:rsidRPr="00495BF1" w:rsidRDefault="00495BF1" w:rsidP="00495BF1">
      <w:pPr>
        <w:ind w:left="6381" w:firstLine="709"/>
        <w:jc w:val="right"/>
        <w:rPr>
          <w:rFonts w:ascii="Verdana" w:hAnsi="Verdana" w:cs="Arial"/>
          <w:bCs/>
          <w:sz w:val="18"/>
        </w:rPr>
      </w:pPr>
    </w:p>
    <w:p w:rsidR="00495BF1" w:rsidRPr="00501F21" w:rsidRDefault="00495BF1" w:rsidP="00495BF1">
      <w:pPr>
        <w:jc w:val="center"/>
      </w:pPr>
    </w:p>
    <w:p w:rsidR="00495BF1" w:rsidRPr="0085020A" w:rsidRDefault="00495BF1" w:rsidP="00495BF1">
      <w:pPr>
        <w:jc w:val="right"/>
        <w:rPr>
          <w:rFonts w:ascii="Verdana" w:hAnsi="Verdana"/>
          <w:bCs/>
          <w:sz w:val="18"/>
          <w:szCs w:val="18"/>
        </w:rPr>
      </w:pPr>
    </w:p>
    <w:p w:rsidR="00495BF1" w:rsidRDefault="000D6243" w:rsidP="003E4CAD">
      <w:pPr>
        <w:tabs>
          <w:tab w:val="left" w:pos="-5103"/>
        </w:tabs>
        <w:jc w:val="both"/>
        <w:rPr>
          <w:rFonts w:ascii="Verdana" w:eastAsia="Arial" w:hAnsi="Verdana" w:cs="Arial"/>
          <w:b/>
          <w:sz w:val="18"/>
          <w:szCs w:val="18"/>
        </w:rPr>
      </w:pPr>
      <w:r>
        <w:rPr>
          <w:rFonts w:ascii="Verdana" w:eastAsia="Arial" w:hAnsi="Verdana" w:cs="Arial"/>
          <w:b/>
          <w:sz w:val="18"/>
          <w:szCs w:val="18"/>
        </w:rPr>
        <w:t>----------------------------------------------</w:t>
      </w:r>
      <w:r w:rsidR="00495BF1">
        <w:rPr>
          <w:rFonts w:ascii="Verdana" w:eastAsia="Arial" w:hAnsi="Verdana" w:cs="Arial"/>
          <w:b/>
          <w:sz w:val="18"/>
          <w:szCs w:val="18"/>
        </w:rPr>
        <w:br w:type="page"/>
      </w:r>
    </w:p>
    <w:p w:rsidR="002820A4" w:rsidRPr="009F7FA4" w:rsidRDefault="002820A4" w:rsidP="003E4CAD">
      <w:pPr>
        <w:tabs>
          <w:tab w:val="left" w:pos="-5103"/>
        </w:tabs>
        <w:jc w:val="both"/>
        <w:rPr>
          <w:rFonts w:ascii="Verdana" w:eastAsia="Algerian" w:hAnsi="Verdana" w:cs="Algerian"/>
          <w:sz w:val="18"/>
          <w:szCs w:val="18"/>
        </w:rPr>
      </w:pPr>
      <w:r w:rsidRPr="009F7FA4">
        <w:rPr>
          <w:rFonts w:ascii="Verdana" w:eastAsia="Arial" w:hAnsi="Verdana" w:cs="Arial"/>
          <w:b/>
          <w:sz w:val="18"/>
          <w:szCs w:val="18"/>
        </w:rPr>
        <w:lastRenderedPageBreak/>
        <w:t xml:space="preserve">ALLEGATO  2 - </w:t>
      </w:r>
      <w:r w:rsidRPr="009F7FA4">
        <w:rPr>
          <w:rFonts w:ascii="Verdana" w:eastAsia="Algerian" w:hAnsi="Verdana" w:cs="Algerian"/>
          <w:b/>
          <w:sz w:val="18"/>
          <w:szCs w:val="18"/>
        </w:rPr>
        <w:t xml:space="preserve">POLIZZA INTEGRATIVA NON AGEVOLATA A POLIZZA SULLE RESE </w:t>
      </w:r>
      <w:r w:rsidR="00495BF1">
        <w:rPr>
          <w:rFonts w:ascii="Verdana" w:eastAsia="Algerian" w:hAnsi="Verdana" w:cs="Algerian"/>
          <w:b/>
          <w:sz w:val="18"/>
          <w:szCs w:val="18"/>
        </w:rPr>
        <w:t xml:space="preserve">TIPOLOGIA </w:t>
      </w:r>
      <w:r w:rsidR="00952033">
        <w:rPr>
          <w:rFonts w:ascii="Verdana" w:eastAsia="Algerian" w:hAnsi="Verdana" w:cs="Algerian"/>
          <w:b/>
          <w:sz w:val="18"/>
          <w:szCs w:val="18"/>
        </w:rPr>
        <w:t xml:space="preserve">A e </w:t>
      </w:r>
      <w:r w:rsidR="00495BF1">
        <w:rPr>
          <w:rFonts w:ascii="Verdana" w:eastAsia="Algerian" w:hAnsi="Verdana" w:cs="Algerian"/>
          <w:b/>
          <w:sz w:val="18"/>
          <w:szCs w:val="18"/>
        </w:rPr>
        <w:t>B</w:t>
      </w:r>
      <w:r w:rsidRPr="009F7FA4">
        <w:rPr>
          <w:rFonts w:ascii="Verdana" w:eastAsia="Algerian" w:hAnsi="Verdana" w:cs="Algerian"/>
          <w:b/>
          <w:sz w:val="18"/>
          <w:szCs w:val="18"/>
        </w:rPr>
        <w:t xml:space="preserve"> (M6)</w:t>
      </w:r>
      <w:r w:rsidR="00952033">
        <w:rPr>
          <w:rFonts w:ascii="Verdana" w:eastAsia="Algerian" w:hAnsi="Verdana" w:cs="Algerian"/>
          <w:b/>
          <w:sz w:val="18"/>
          <w:szCs w:val="18"/>
        </w:rPr>
        <w:t xml:space="preserve"> e (M9)</w:t>
      </w:r>
    </w:p>
    <w:p w:rsidR="002820A4" w:rsidRPr="009F7FA4" w:rsidRDefault="002820A4" w:rsidP="00F45C80">
      <w:pPr>
        <w:tabs>
          <w:tab w:val="left" w:pos="-5103"/>
        </w:tabs>
        <w:jc w:val="both"/>
        <w:rPr>
          <w:rFonts w:ascii="Verdana" w:eastAsia="Algerian" w:hAnsi="Verdana" w:cs="Algerian"/>
          <w:b/>
          <w:sz w:val="18"/>
          <w:szCs w:val="18"/>
        </w:rPr>
      </w:pPr>
    </w:p>
    <w:p w:rsidR="002820A4" w:rsidRPr="009F7FA4" w:rsidRDefault="002820A4" w:rsidP="00B00A8C">
      <w:pPr>
        <w:tabs>
          <w:tab w:val="left" w:pos="-5103"/>
        </w:tabs>
        <w:jc w:val="both"/>
        <w:rPr>
          <w:rFonts w:ascii="Verdana" w:eastAsia="Algerian" w:hAnsi="Verdana" w:cs="Algerian"/>
          <w:b/>
          <w:sz w:val="18"/>
          <w:szCs w:val="18"/>
        </w:rPr>
      </w:pPr>
    </w:p>
    <w:p w:rsidR="00A33BBC" w:rsidRDefault="002820A4" w:rsidP="00B00A8C">
      <w:pPr>
        <w:tabs>
          <w:tab w:val="left" w:pos="-5103"/>
        </w:tabs>
        <w:jc w:val="both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>La presente copertura assicurativa viene prestata esclusivamente agli Assicurati, Soci del Co</w:t>
      </w:r>
      <w:r w:rsidRPr="009F7FA4">
        <w:rPr>
          <w:rFonts w:ascii="Verdana" w:hAnsi="Verdana" w:cs="Arial"/>
          <w:b/>
          <w:sz w:val="18"/>
          <w:szCs w:val="18"/>
        </w:rPr>
        <w:t>n</w:t>
      </w:r>
      <w:r w:rsidR="00A33BBC">
        <w:rPr>
          <w:rFonts w:ascii="Verdana" w:hAnsi="Verdana" w:cs="Arial"/>
          <w:b/>
          <w:sz w:val="18"/>
          <w:szCs w:val="18"/>
        </w:rPr>
        <w:t xml:space="preserve">traente, che </w:t>
      </w:r>
      <w:r w:rsidRPr="009F7FA4">
        <w:rPr>
          <w:rFonts w:ascii="Verdana" w:hAnsi="Verdana" w:cs="Arial"/>
          <w:b/>
          <w:sz w:val="18"/>
          <w:szCs w:val="18"/>
        </w:rPr>
        <w:t xml:space="preserve">hanno sottoscritto un certificato </w:t>
      </w:r>
      <w:r w:rsidRPr="009F7FA4">
        <w:rPr>
          <w:rFonts w:ascii="Verdana" w:hAnsi="Verdana"/>
          <w:b/>
          <w:sz w:val="18"/>
          <w:szCs w:val="18"/>
        </w:rPr>
        <w:t xml:space="preserve">di assicurazione agevolato </w:t>
      </w:r>
      <w:r w:rsidR="00447B50">
        <w:rPr>
          <w:rFonts w:ascii="Verdana" w:hAnsi="Verdana" w:cs="Arial"/>
          <w:b/>
          <w:sz w:val="18"/>
          <w:szCs w:val="18"/>
        </w:rPr>
        <w:t>tipologia</w:t>
      </w:r>
      <w:r w:rsidRPr="009F7FA4">
        <w:rPr>
          <w:rFonts w:ascii="Verdana" w:hAnsi="Verdana" w:cs="Arial"/>
          <w:b/>
          <w:sz w:val="18"/>
          <w:szCs w:val="18"/>
        </w:rPr>
        <w:t xml:space="preserve"> </w:t>
      </w:r>
      <w:r w:rsidR="00952033">
        <w:rPr>
          <w:rFonts w:ascii="Verdana" w:hAnsi="Verdana" w:cs="Arial"/>
          <w:b/>
          <w:sz w:val="18"/>
          <w:szCs w:val="18"/>
        </w:rPr>
        <w:t xml:space="preserve">A o </w:t>
      </w:r>
      <w:r w:rsidR="00447B50">
        <w:rPr>
          <w:rFonts w:ascii="Verdana" w:eastAsia="Algerian" w:hAnsi="Verdana" w:cs="Algerian"/>
          <w:b/>
          <w:sz w:val="18"/>
          <w:szCs w:val="18"/>
        </w:rPr>
        <w:t xml:space="preserve">B </w:t>
      </w:r>
      <w:r w:rsidR="00447B50" w:rsidRPr="009F7FA4">
        <w:rPr>
          <w:rFonts w:ascii="Verdana" w:hAnsi="Verdana" w:cs="Arial"/>
          <w:b/>
          <w:sz w:val="18"/>
          <w:szCs w:val="18"/>
        </w:rPr>
        <w:t>(Rif. ar</w:t>
      </w:r>
      <w:r w:rsidR="00447B50">
        <w:rPr>
          <w:rFonts w:ascii="Verdana" w:hAnsi="Verdana" w:cs="Arial"/>
          <w:b/>
          <w:sz w:val="18"/>
          <w:szCs w:val="18"/>
        </w:rPr>
        <w:t>ti</w:t>
      </w:r>
      <w:r w:rsidR="00952033">
        <w:rPr>
          <w:rFonts w:ascii="Verdana" w:hAnsi="Verdana" w:cs="Arial"/>
          <w:b/>
          <w:sz w:val="18"/>
          <w:szCs w:val="18"/>
        </w:rPr>
        <w:t>colo 3 PAAN 2019</w:t>
      </w:r>
      <w:r w:rsidR="00447B50" w:rsidRPr="009F7FA4">
        <w:rPr>
          <w:rFonts w:ascii="Verdana" w:hAnsi="Verdana" w:cs="Arial"/>
          <w:b/>
          <w:sz w:val="18"/>
          <w:szCs w:val="18"/>
        </w:rPr>
        <w:t>)</w:t>
      </w:r>
      <w:r w:rsidR="00A33BBC">
        <w:rPr>
          <w:rFonts w:ascii="Verdana" w:eastAsia="Algerian" w:hAnsi="Verdana" w:cs="Algerian"/>
          <w:b/>
          <w:sz w:val="18"/>
          <w:szCs w:val="18"/>
        </w:rPr>
        <w:t xml:space="preserve"> convalidato dal Contraente </w:t>
      </w:r>
      <w:r w:rsidR="00A33BBC">
        <w:rPr>
          <w:rFonts w:ascii="Verdana" w:hAnsi="Verdana"/>
          <w:b/>
          <w:sz w:val="18"/>
          <w:szCs w:val="18"/>
        </w:rPr>
        <w:t>.</w:t>
      </w:r>
    </w:p>
    <w:p w:rsidR="002820A4" w:rsidRPr="00A33BBC" w:rsidRDefault="002820A4" w:rsidP="00B00A8C">
      <w:pPr>
        <w:tabs>
          <w:tab w:val="left" w:pos="-5103"/>
        </w:tabs>
        <w:jc w:val="both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 xml:space="preserve">La Società presta le singole coperture assicurative mediante l’emissione del Certificato di assicurazione sul quale dovranno essere riportati tutti i dati richiesti e gli stessi valori assicurati per partita indicati sul certificato di assicurazione </w:t>
      </w:r>
      <w:r w:rsidRPr="009F7FA4">
        <w:rPr>
          <w:rFonts w:ascii="Verdana" w:hAnsi="Verdana"/>
          <w:bCs/>
          <w:sz w:val="18"/>
          <w:szCs w:val="18"/>
        </w:rPr>
        <w:t xml:space="preserve">POLIZZA MANCATA RESA PACCHETTO GARANZIE M6 </w:t>
      </w:r>
      <w:r w:rsidRPr="009F7FA4">
        <w:rPr>
          <w:rFonts w:ascii="Verdana" w:hAnsi="Verdana" w:cs="Arial"/>
          <w:sz w:val="18"/>
          <w:szCs w:val="18"/>
        </w:rPr>
        <w:t>agevolato.</w:t>
      </w:r>
    </w:p>
    <w:p w:rsidR="002820A4" w:rsidRPr="009F7FA4" w:rsidRDefault="002820A4" w:rsidP="00B00A8C">
      <w:pPr>
        <w:keepLines/>
        <w:spacing w:line="276" w:lineRule="auto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B00A8C">
      <w:pPr>
        <w:numPr>
          <w:ilvl w:val="0"/>
          <w:numId w:val="60"/>
        </w:numPr>
        <w:tabs>
          <w:tab w:val="num" w:pos="284"/>
        </w:tabs>
        <w:spacing w:after="120" w:line="276" w:lineRule="auto"/>
        <w:ind w:left="0" w:firstLine="0"/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>Oggetto dell’ Assicura</w:t>
      </w:r>
      <w:r w:rsidRPr="009F7FA4">
        <w:rPr>
          <w:rFonts w:ascii="Verdana" w:hAnsi="Verdana" w:cs="Arial"/>
          <w:b/>
          <w:sz w:val="18"/>
          <w:szCs w:val="18"/>
        </w:rPr>
        <w:softHyphen/>
        <w:t>zione</w:t>
      </w:r>
    </w:p>
    <w:p w:rsidR="00303E38" w:rsidRDefault="002820A4" w:rsidP="00303E38">
      <w:pPr>
        <w:pStyle w:val="Paragrafoelenco"/>
        <w:ind w:left="0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 xml:space="preserve">La Società indennizza i danni da </w:t>
      </w:r>
      <w:r w:rsidRPr="009F7FA4">
        <w:rPr>
          <w:rFonts w:ascii="Verdana" w:eastAsia="Verdana" w:hAnsi="Verdana" w:cs="Verdana"/>
          <w:sz w:val="18"/>
          <w:szCs w:val="18"/>
        </w:rPr>
        <w:t xml:space="preserve">mancata o diminuita produzione, e il danno di qualità, se previsto nelle Condizioni speciali, causati </w:t>
      </w:r>
      <w:r w:rsidR="003A4FE2">
        <w:rPr>
          <w:rFonts w:ascii="Verdana" w:eastAsia="Verdana" w:hAnsi="Verdana" w:cs="Verdana"/>
          <w:sz w:val="18"/>
          <w:szCs w:val="18"/>
        </w:rPr>
        <w:t xml:space="preserve">esclusivamente </w:t>
      </w:r>
      <w:r w:rsidR="00303E38">
        <w:rPr>
          <w:rFonts w:ascii="Verdana" w:hAnsi="Verdana" w:cs="Arial"/>
          <w:sz w:val="18"/>
          <w:szCs w:val="18"/>
        </w:rPr>
        <w:t xml:space="preserve">dalle avversità </w:t>
      </w:r>
      <w:r w:rsidRPr="009F7FA4">
        <w:rPr>
          <w:rFonts w:ascii="Verdana" w:hAnsi="Verdana" w:cs="Arial"/>
          <w:sz w:val="18"/>
          <w:szCs w:val="18"/>
        </w:rPr>
        <w:t>Grandine e/o Venti forti</w:t>
      </w:r>
      <w:r w:rsidR="00952033">
        <w:rPr>
          <w:rFonts w:ascii="Verdana" w:hAnsi="Verdana" w:cs="Arial"/>
          <w:sz w:val="18"/>
          <w:szCs w:val="18"/>
        </w:rPr>
        <w:t xml:space="preserve"> se specificato nel cert</w:t>
      </w:r>
      <w:r w:rsidR="00952033">
        <w:rPr>
          <w:rFonts w:ascii="Verdana" w:hAnsi="Verdana" w:cs="Arial"/>
          <w:sz w:val="18"/>
          <w:szCs w:val="18"/>
        </w:rPr>
        <w:t>i</w:t>
      </w:r>
      <w:r w:rsidR="00952033">
        <w:rPr>
          <w:rFonts w:ascii="Verdana" w:hAnsi="Verdana" w:cs="Arial"/>
          <w:sz w:val="18"/>
          <w:szCs w:val="18"/>
        </w:rPr>
        <w:t>ficato di assicurazione</w:t>
      </w:r>
      <w:r w:rsidRPr="009F7FA4">
        <w:rPr>
          <w:rFonts w:ascii="Verdana" w:hAnsi="Verdana" w:cs="Arial"/>
          <w:sz w:val="18"/>
          <w:szCs w:val="18"/>
        </w:rPr>
        <w:t>.</w:t>
      </w:r>
    </w:p>
    <w:p w:rsidR="002820A4" w:rsidRDefault="00303E38" w:rsidP="00303E38">
      <w:pPr>
        <w:pStyle w:val="Paragrafoelenco"/>
        <w:ind w:left="0"/>
        <w:jc w:val="both"/>
        <w:rPr>
          <w:rFonts w:ascii="Verdana" w:hAnsi="Verdana" w:cs="Arial"/>
          <w:sz w:val="18"/>
          <w:szCs w:val="18"/>
        </w:rPr>
      </w:pPr>
      <w:r w:rsidRPr="00303E38">
        <w:rPr>
          <w:rFonts w:ascii="Verdana" w:hAnsi="Verdana" w:cs="Arial"/>
          <w:sz w:val="18"/>
          <w:szCs w:val="18"/>
        </w:rPr>
        <w:t>Eventuali danni causati da</w:t>
      </w:r>
      <w:r w:rsidR="00A33BBC">
        <w:rPr>
          <w:rFonts w:ascii="Verdana" w:hAnsi="Verdana" w:cs="Arial"/>
          <w:sz w:val="18"/>
          <w:szCs w:val="18"/>
        </w:rPr>
        <w:t xml:space="preserve"> Grandine e/o Venti forti</w:t>
      </w:r>
      <w:r w:rsidRPr="00303E38">
        <w:rPr>
          <w:rFonts w:ascii="Verdana" w:hAnsi="Verdana" w:cs="Arial"/>
          <w:sz w:val="18"/>
          <w:szCs w:val="18"/>
        </w:rPr>
        <w:t xml:space="preserve"> in combinazione con altre avversità</w:t>
      </w:r>
      <w:r w:rsidR="006658BF">
        <w:rPr>
          <w:rFonts w:ascii="Verdana" w:hAnsi="Verdana" w:cs="Arial"/>
          <w:sz w:val="18"/>
          <w:szCs w:val="18"/>
        </w:rPr>
        <w:t xml:space="preserve">, salvo che i danni da altre avversità </w:t>
      </w:r>
      <w:r w:rsidRPr="00303E38">
        <w:rPr>
          <w:rFonts w:ascii="Verdana" w:hAnsi="Verdana" w:cs="Arial"/>
          <w:sz w:val="18"/>
          <w:szCs w:val="18"/>
        </w:rPr>
        <w:t xml:space="preserve"> </w:t>
      </w:r>
      <w:r w:rsidR="006658BF">
        <w:rPr>
          <w:rFonts w:ascii="Verdana" w:hAnsi="Verdana" w:cs="Arial"/>
          <w:sz w:val="18"/>
          <w:szCs w:val="18"/>
        </w:rPr>
        <w:t xml:space="preserve">siano in </w:t>
      </w:r>
      <w:proofErr w:type="spellStart"/>
      <w:r w:rsidR="006658BF">
        <w:rPr>
          <w:rFonts w:ascii="Verdana" w:hAnsi="Verdana" w:cs="Arial"/>
          <w:sz w:val="18"/>
          <w:szCs w:val="18"/>
        </w:rPr>
        <w:t>anterischio</w:t>
      </w:r>
      <w:proofErr w:type="spellEnd"/>
      <w:r w:rsidR="006658BF">
        <w:rPr>
          <w:rFonts w:ascii="Verdana" w:hAnsi="Verdana" w:cs="Arial"/>
          <w:sz w:val="18"/>
          <w:szCs w:val="18"/>
        </w:rPr>
        <w:t xml:space="preserve"> dichiarato, </w:t>
      </w:r>
      <w:r w:rsidRPr="00303E38">
        <w:rPr>
          <w:rFonts w:ascii="Verdana" w:hAnsi="Verdana" w:cs="Arial"/>
          <w:sz w:val="18"/>
          <w:szCs w:val="18"/>
        </w:rPr>
        <w:t>non verranno indennizza</w:t>
      </w:r>
      <w:r w:rsidR="00942D59">
        <w:rPr>
          <w:rFonts w:ascii="Verdana" w:hAnsi="Verdana" w:cs="Arial"/>
          <w:sz w:val="18"/>
          <w:szCs w:val="18"/>
        </w:rPr>
        <w:t>ti</w:t>
      </w:r>
      <w:r w:rsidRPr="00303E38">
        <w:rPr>
          <w:rFonts w:ascii="Verdana" w:hAnsi="Verdana" w:cs="Arial"/>
          <w:sz w:val="18"/>
          <w:szCs w:val="18"/>
        </w:rPr>
        <w:t xml:space="preserve"> dalla presente copertura.</w:t>
      </w:r>
    </w:p>
    <w:p w:rsidR="00303E38" w:rsidRPr="00303E38" w:rsidRDefault="00303E38" w:rsidP="00303E38">
      <w:pPr>
        <w:pStyle w:val="Paragrafoelenco"/>
        <w:ind w:left="0"/>
        <w:jc w:val="both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 xml:space="preserve">L’indennizzo, </w:t>
      </w:r>
      <w:r w:rsidRPr="009F7FA4">
        <w:rPr>
          <w:rFonts w:ascii="Verdana" w:hAnsi="Verdana" w:cs="Arial"/>
          <w:b/>
          <w:sz w:val="18"/>
          <w:szCs w:val="18"/>
        </w:rPr>
        <w:t>per ciascuna Partita</w:t>
      </w:r>
      <w:r w:rsidRPr="009F7FA4">
        <w:rPr>
          <w:rFonts w:ascii="Verdana" w:hAnsi="Verdana" w:cs="Arial"/>
          <w:sz w:val="18"/>
          <w:szCs w:val="18"/>
        </w:rPr>
        <w:t xml:space="preserve"> assicurata, viene calcolato come segue:</w:t>
      </w: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B00A8C">
      <w:pPr>
        <w:tabs>
          <w:tab w:val="left" w:pos="-5103"/>
        </w:tabs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>Mancato raggiungimento della soglia di accesso al risarcimento sulla POLIZZA MANCATA RESA PACCHETTO GARANZIE M6</w:t>
      </w:r>
      <w:r w:rsidR="00303E38">
        <w:rPr>
          <w:rFonts w:ascii="Verdana" w:hAnsi="Verdana" w:cs="Arial"/>
          <w:b/>
          <w:sz w:val="18"/>
          <w:szCs w:val="18"/>
        </w:rPr>
        <w:t xml:space="preserve"> </w:t>
      </w:r>
      <w:r w:rsidR="008D442F">
        <w:rPr>
          <w:rFonts w:ascii="Verdana" w:hAnsi="Verdana" w:cs="Arial"/>
          <w:b/>
          <w:sz w:val="18"/>
          <w:szCs w:val="18"/>
        </w:rPr>
        <w:t xml:space="preserve">e M9 </w:t>
      </w:r>
      <w:r w:rsidR="00303E38">
        <w:rPr>
          <w:rFonts w:ascii="Verdana" w:hAnsi="Verdana" w:cs="Arial"/>
          <w:b/>
          <w:sz w:val="18"/>
          <w:szCs w:val="18"/>
        </w:rPr>
        <w:t>agevolata:</w:t>
      </w: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B00A8C">
      <w:pPr>
        <w:pStyle w:val="Paragrafoelenco"/>
        <w:numPr>
          <w:ilvl w:val="0"/>
          <w:numId w:val="61"/>
        </w:numPr>
        <w:spacing w:line="276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>Tutti i danni da Grandine e/o Venti forti con l’aliquota di franchigia minima prevista all’Art. 2 della pr</w:t>
      </w:r>
      <w:r w:rsidRPr="009F7FA4">
        <w:rPr>
          <w:rFonts w:ascii="Verdana" w:hAnsi="Verdana" w:cs="Arial"/>
          <w:sz w:val="18"/>
          <w:szCs w:val="18"/>
        </w:rPr>
        <w:t>e</w:t>
      </w:r>
      <w:r w:rsidRPr="009F7FA4">
        <w:rPr>
          <w:rFonts w:ascii="Verdana" w:hAnsi="Verdana" w:cs="Arial"/>
          <w:sz w:val="18"/>
          <w:szCs w:val="18"/>
        </w:rPr>
        <w:t>sente polizza.</w:t>
      </w:r>
    </w:p>
    <w:p w:rsidR="002820A4" w:rsidRPr="009F7FA4" w:rsidRDefault="002820A4" w:rsidP="00B00A8C">
      <w:pPr>
        <w:pStyle w:val="Paragrafoelenco"/>
        <w:spacing w:line="276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t xml:space="preserve">Raggiungimento della soglia di accesso al risarcimento sulla POLIZZA MANCATA RESA PACCHETTO M6 </w:t>
      </w:r>
      <w:r w:rsidR="008D442F">
        <w:rPr>
          <w:rFonts w:ascii="Verdana" w:hAnsi="Verdana" w:cs="Arial"/>
          <w:b/>
          <w:sz w:val="18"/>
          <w:szCs w:val="18"/>
        </w:rPr>
        <w:t xml:space="preserve">e M9 </w:t>
      </w:r>
      <w:r w:rsidRPr="009F7FA4">
        <w:rPr>
          <w:rFonts w:ascii="Verdana" w:hAnsi="Verdana" w:cs="Arial"/>
          <w:b/>
          <w:sz w:val="18"/>
          <w:szCs w:val="18"/>
        </w:rPr>
        <w:t>agevolata:</w:t>
      </w:r>
    </w:p>
    <w:p w:rsidR="002820A4" w:rsidRPr="009F7FA4" w:rsidRDefault="002820A4" w:rsidP="00B00A8C">
      <w:pPr>
        <w:pStyle w:val="Paragrafoelenco"/>
        <w:spacing w:line="276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2820A4" w:rsidRPr="00303E38" w:rsidRDefault="002820A4" w:rsidP="00B00A8C">
      <w:pPr>
        <w:pStyle w:val="Paragrafoelenco"/>
        <w:numPr>
          <w:ilvl w:val="0"/>
          <w:numId w:val="61"/>
        </w:numPr>
        <w:spacing w:line="276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303E38">
        <w:rPr>
          <w:rFonts w:ascii="Verdana" w:hAnsi="Verdana" w:cs="Arial"/>
          <w:sz w:val="18"/>
          <w:szCs w:val="18"/>
        </w:rPr>
        <w:t>il danno percentuale</w:t>
      </w:r>
      <w:r w:rsidR="00303E38" w:rsidRPr="00303E38">
        <w:rPr>
          <w:rFonts w:ascii="Verdana" w:hAnsi="Verdana" w:cs="Arial"/>
          <w:sz w:val="18"/>
          <w:szCs w:val="18"/>
        </w:rPr>
        <w:t>,</w:t>
      </w:r>
      <w:r w:rsidRPr="00303E38">
        <w:rPr>
          <w:rFonts w:ascii="Verdana" w:hAnsi="Verdana" w:cs="Arial"/>
          <w:sz w:val="18"/>
          <w:szCs w:val="18"/>
        </w:rPr>
        <w:t xml:space="preserve"> causato da Grandine e/o Venti forti, non indennizzabile dalla POLIZZA MANCATA RESA PACCHETTO M6 agevolata </w:t>
      </w:r>
      <w:r w:rsidR="006658BF" w:rsidRPr="009F7FA4">
        <w:rPr>
          <w:rFonts w:ascii="Verdana" w:hAnsi="Verdana" w:cs="Arial"/>
          <w:sz w:val="18"/>
          <w:szCs w:val="18"/>
        </w:rPr>
        <w:t xml:space="preserve">con l’aliquota di franchigia </w:t>
      </w:r>
      <w:r w:rsidR="006658BF">
        <w:rPr>
          <w:rFonts w:ascii="Verdana" w:hAnsi="Verdana" w:cs="Arial"/>
          <w:sz w:val="18"/>
          <w:szCs w:val="18"/>
        </w:rPr>
        <w:t>prevista dal certificato non agevolato</w:t>
      </w:r>
      <w:r w:rsidR="006658BF" w:rsidRPr="009F7FA4">
        <w:rPr>
          <w:rFonts w:ascii="Verdana" w:hAnsi="Verdana" w:cs="Arial"/>
          <w:sz w:val="18"/>
          <w:szCs w:val="18"/>
        </w:rPr>
        <w:t>;</w:t>
      </w:r>
    </w:p>
    <w:p w:rsidR="002820A4" w:rsidRPr="00303E38" w:rsidRDefault="002820A4" w:rsidP="00B00A8C">
      <w:pPr>
        <w:pStyle w:val="Paragrafoelenco"/>
        <w:spacing w:line="276" w:lineRule="auto"/>
        <w:ind w:left="284"/>
        <w:jc w:val="both"/>
        <w:rPr>
          <w:rFonts w:ascii="Verdana" w:hAnsi="Verdana" w:cs="Arial"/>
          <w:sz w:val="18"/>
          <w:szCs w:val="18"/>
        </w:rPr>
      </w:pPr>
    </w:p>
    <w:p w:rsidR="002820A4" w:rsidRPr="00303E38" w:rsidRDefault="002820A4" w:rsidP="007164F7">
      <w:pPr>
        <w:pStyle w:val="Paragrafoelenco"/>
        <w:numPr>
          <w:ilvl w:val="0"/>
          <w:numId w:val="61"/>
        </w:numPr>
        <w:spacing w:line="276" w:lineRule="auto"/>
        <w:ind w:left="284" w:hanging="284"/>
        <w:jc w:val="both"/>
        <w:rPr>
          <w:rFonts w:ascii="Verdana" w:hAnsi="Verdana" w:cs="Arial"/>
          <w:sz w:val="18"/>
          <w:szCs w:val="18"/>
        </w:rPr>
      </w:pPr>
      <w:r w:rsidRPr="00303E38">
        <w:rPr>
          <w:rFonts w:ascii="Verdana" w:hAnsi="Verdana" w:cs="Arial"/>
          <w:sz w:val="18"/>
          <w:szCs w:val="18"/>
        </w:rPr>
        <w:t xml:space="preserve">i danni complessivi causati </w:t>
      </w:r>
      <w:r w:rsidR="00303E38" w:rsidRPr="00303E38">
        <w:rPr>
          <w:rFonts w:ascii="Verdana" w:hAnsi="Verdana" w:cs="Arial"/>
          <w:sz w:val="18"/>
          <w:szCs w:val="18"/>
        </w:rPr>
        <w:t xml:space="preserve">esclusivamente </w:t>
      </w:r>
      <w:r w:rsidRPr="00303E38">
        <w:rPr>
          <w:rFonts w:ascii="Verdana" w:hAnsi="Verdana" w:cs="Arial"/>
          <w:sz w:val="18"/>
          <w:szCs w:val="18"/>
        </w:rPr>
        <w:t>da Grandine e/o Ven</w:t>
      </w:r>
      <w:r w:rsidR="00445D76" w:rsidRPr="00303E38">
        <w:rPr>
          <w:rFonts w:ascii="Verdana" w:hAnsi="Verdana" w:cs="Arial"/>
          <w:sz w:val="18"/>
          <w:szCs w:val="18"/>
        </w:rPr>
        <w:t>ti Forti</w:t>
      </w:r>
      <w:r w:rsidR="007164F7" w:rsidRPr="00303E38">
        <w:rPr>
          <w:rFonts w:ascii="Verdana" w:hAnsi="Verdana" w:cs="Arial"/>
          <w:sz w:val="18"/>
          <w:szCs w:val="18"/>
        </w:rPr>
        <w:t xml:space="preserve"> compresi nell’intervallo tra la</w:t>
      </w:r>
      <w:r w:rsidR="003A4FE2" w:rsidRPr="00303E38">
        <w:rPr>
          <w:rFonts w:ascii="Verdana" w:hAnsi="Verdana" w:cs="Arial"/>
          <w:sz w:val="18"/>
          <w:szCs w:val="18"/>
        </w:rPr>
        <w:t xml:space="preserve"> franchigia </w:t>
      </w:r>
      <w:r w:rsidRPr="00303E38">
        <w:rPr>
          <w:rFonts w:ascii="Verdana" w:hAnsi="Verdana" w:cs="Arial"/>
          <w:sz w:val="18"/>
          <w:szCs w:val="18"/>
        </w:rPr>
        <w:t xml:space="preserve">prevista </w:t>
      </w:r>
      <w:r w:rsidR="003A4FE2" w:rsidRPr="00303E38">
        <w:rPr>
          <w:rFonts w:ascii="Verdana" w:hAnsi="Verdana" w:cs="Arial"/>
          <w:sz w:val="18"/>
          <w:szCs w:val="18"/>
        </w:rPr>
        <w:t>nel</w:t>
      </w:r>
      <w:r w:rsidRPr="00303E38">
        <w:rPr>
          <w:rFonts w:ascii="Verdana" w:hAnsi="Verdana" w:cs="Arial"/>
          <w:sz w:val="18"/>
          <w:szCs w:val="18"/>
        </w:rPr>
        <w:t xml:space="preserve">la POLIZZA </w:t>
      </w:r>
      <w:r w:rsidR="003A4FE2" w:rsidRPr="00303E38">
        <w:rPr>
          <w:rFonts w:ascii="Verdana" w:hAnsi="Verdana" w:cs="Arial"/>
          <w:sz w:val="18"/>
          <w:szCs w:val="18"/>
        </w:rPr>
        <w:t xml:space="preserve">AGEVOLATA </w:t>
      </w:r>
      <w:r w:rsidR="007164F7" w:rsidRPr="00303E38">
        <w:rPr>
          <w:rFonts w:ascii="Verdana" w:hAnsi="Verdana" w:cs="Arial"/>
          <w:sz w:val="18"/>
          <w:szCs w:val="18"/>
        </w:rPr>
        <w:t xml:space="preserve">MANCATA RESA PACCHETTO M6 e la </w:t>
      </w:r>
      <w:r w:rsidRPr="00303E38">
        <w:rPr>
          <w:rFonts w:ascii="Verdana" w:hAnsi="Verdana" w:cs="Arial"/>
          <w:sz w:val="18"/>
          <w:szCs w:val="18"/>
        </w:rPr>
        <w:t>franchigia minima prevista all’ Art.2 della presente polizza.</w:t>
      </w:r>
    </w:p>
    <w:p w:rsidR="00303E38" w:rsidRPr="009F7FA4" w:rsidRDefault="00303E38" w:rsidP="00B00A8C">
      <w:pPr>
        <w:pStyle w:val="Paragrafoelenco"/>
        <w:spacing w:line="276" w:lineRule="auto"/>
        <w:ind w:left="0"/>
        <w:jc w:val="both"/>
        <w:rPr>
          <w:rFonts w:ascii="Verdana" w:hAnsi="Verdana" w:cs="Arial"/>
          <w:sz w:val="18"/>
          <w:szCs w:val="18"/>
        </w:rPr>
      </w:pPr>
    </w:p>
    <w:p w:rsidR="00952033" w:rsidRPr="009F7FA4" w:rsidRDefault="00952033" w:rsidP="00952033">
      <w:pPr>
        <w:pStyle w:val="Paragrafoelenco"/>
        <w:spacing w:line="276" w:lineRule="auto"/>
        <w:ind w:left="0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>Si intende qui integralmente richiamato e confermato il testo della Polizza Col</w:t>
      </w:r>
      <w:r>
        <w:rPr>
          <w:rFonts w:ascii="Verdana" w:hAnsi="Verdana"/>
          <w:b/>
          <w:sz w:val="18"/>
          <w:szCs w:val="18"/>
        </w:rPr>
        <w:t xml:space="preserve">lettiva Agevolata di riferimento, </w:t>
      </w:r>
      <w:r w:rsidRPr="009F7FA4">
        <w:rPr>
          <w:rFonts w:ascii="Verdana" w:hAnsi="Verdana"/>
          <w:sz w:val="18"/>
          <w:szCs w:val="18"/>
        </w:rPr>
        <w:t xml:space="preserve">le Definizioni, le Disposizioni diverse, le Condizioni </w:t>
      </w:r>
      <w:r>
        <w:rPr>
          <w:rFonts w:ascii="Verdana" w:hAnsi="Verdana"/>
          <w:sz w:val="18"/>
          <w:szCs w:val="18"/>
        </w:rPr>
        <w:t xml:space="preserve">Generali e </w:t>
      </w:r>
      <w:r w:rsidRPr="009F7FA4">
        <w:rPr>
          <w:rFonts w:ascii="Verdana" w:hAnsi="Verdana"/>
          <w:sz w:val="18"/>
          <w:szCs w:val="18"/>
        </w:rPr>
        <w:t>Speciali, gli eventuali All</w:t>
      </w:r>
      <w:r w:rsidRPr="009F7FA4">
        <w:rPr>
          <w:rFonts w:ascii="Verdana" w:hAnsi="Verdana"/>
          <w:sz w:val="18"/>
          <w:szCs w:val="18"/>
        </w:rPr>
        <w:t>e</w:t>
      </w:r>
      <w:r w:rsidRPr="009F7FA4">
        <w:rPr>
          <w:rFonts w:ascii="Verdana" w:hAnsi="Verdana"/>
          <w:sz w:val="18"/>
          <w:szCs w:val="18"/>
        </w:rPr>
        <w:t>gati ed Appendici.</w:t>
      </w:r>
    </w:p>
    <w:p w:rsidR="002820A4" w:rsidRPr="009F7FA4" w:rsidRDefault="002820A4" w:rsidP="00B00A8C">
      <w:pPr>
        <w:pStyle w:val="Paragrafoelenco"/>
        <w:spacing w:line="276" w:lineRule="auto"/>
        <w:ind w:left="0"/>
        <w:jc w:val="both"/>
        <w:rPr>
          <w:rFonts w:ascii="Verdana" w:hAnsi="Verdana" w:cs="Arial"/>
          <w:sz w:val="18"/>
          <w:szCs w:val="18"/>
        </w:rPr>
      </w:pPr>
    </w:p>
    <w:p w:rsidR="002820A4" w:rsidRPr="009F7FA4" w:rsidRDefault="002820A4" w:rsidP="00B00A8C">
      <w:pPr>
        <w:numPr>
          <w:ilvl w:val="0"/>
          <w:numId w:val="60"/>
        </w:numPr>
        <w:tabs>
          <w:tab w:val="num" w:pos="284"/>
        </w:tabs>
        <w:spacing w:after="120" w:line="276" w:lineRule="auto"/>
        <w:ind w:left="0" w:firstLine="0"/>
        <w:jc w:val="both"/>
        <w:rPr>
          <w:rFonts w:ascii="Verdana" w:hAnsi="Verdana" w:cs="Arial"/>
          <w:b/>
          <w:bCs/>
          <w:sz w:val="18"/>
          <w:szCs w:val="18"/>
        </w:rPr>
      </w:pPr>
      <w:r w:rsidRPr="009F7FA4">
        <w:rPr>
          <w:rFonts w:ascii="Verdana" w:hAnsi="Verdana" w:cs="Arial"/>
          <w:b/>
          <w:bCs/>
          <w:sz w:val="18"/>
          <w:szCs w:val="18"/>
        </w:rPr>
        <w:t>Franchigia</w:t>
      </w:r>
    </w:p>
    <w:p w:rsidR="00952033" w:rsidRPr="009F7FA4" w:rsidRDefault="002820A4" w:rsidP="00952033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>Per danni complessivi causati da Grandine e/o Venti Forti</w:t>
      </w:r>
      <w:r w:rsidR="00E9167A">
        <w:rPr>
          <w:rFonts w:ascii="Verdana" w:hAnsi="Verdana" w:cs="Arial"/>
          <w:sz w:val="18"/>
          <w:szCs w:val="18"/>
        </w:rPr>
        <w:t xml:space="preserve">, </w:t>
      </w:r>
      <w:r w:rsidRPr="009F7FA4">
        <w:rPr>
          <w:rFonts w:ascii="Verdana" w:hAnsi="Verdana" w:cs="Arial"/>
          <w:sz w:val="18"/>
          <w:szCs w:val="18"/>
        </w:rPr>
        <w:t>l’aliquota di franchigia minima applicata non potrà in</w:t>
      </w:r>
      <w:r w:rsidR="006658BF">
        <w:rPr>
          <w:rFonts w:ascii="Verdana" w:hAnsi="Verdana" w:cs="Arial"/>
          <w:sz w:val="18"/>
          <w:szCs w:val="18"/>
        </w:rPr>
        <w:t xml:space="preserve"> alcun caso essere inferiore a quelle previste </w:t>
      </w:r>
      <w:r w:rsidR="00952033">
        <w:rPr>
          <w:rFonts w:ascii="Verdana" w:hAnsi="Verdana"/>
          <w:sz w:val="18"/>
          <w:szCs w:val="18"/>
        </w:rPr>
        <w:t xml:space="preserve">dall’Allegato 1, Sezione 2 </w:t>
      </w:r>
      <w:r w:rsidR="00952033" w:rsidRPr="009F7FA4">
        <w:rPr>
          <w:rFonts w:ascii="Verdana" w:hAnsi="Verdana"/>
          <w:sz w:val="18"/>
          <w:szCs w:val="18"/>
        </w:rPr>
        <w:t>della sopra richiamata P</w:t>
      </w:r>
      <w:r w:rsidR="00952033" w:rsidRPr="009F7FA4">
        <w:rPr>
          <w:rFonts w:ascii="Verdana" w:hAnsi="Verdana"/>
          <w:sz w:val="18"/>
          <w:szCs w:val="18"/>
        </w:rPr>
        <w:t>o</w:t>
      </w:r>
      <w:r w:rsidR="00952033" w:rsidRPr="009F7FA4">
        <w:rPr>
          <w:rFonts w:ascii="Verdana" w:hAnsi="Verdana"/>
          <w:sz w:val="18"/>
          <w:szCs w:val="18"/>
        </w:rPr>
        <w:t>lizza Collettiva agevolata la cui indicazione deve risultare dai certificati di assicurazione.</w:t>
      </w:r>
      <w:r w:rsidR="00952033" w:rsidRPr="00495BF1">
        <w:rPr>
          <w:rFonts w:ascii="Verdana" w:hAnsi="Verdana"/>
          <w:bCs/>
          <w:noProof/>
          <w:sz w:val="18"/>
          <w:szCs w:val="18"/>
        </w:rPr>
        <w:t xml:space="preserve"> </w:t>
      </w:r>
    </w:p>
    <w:p w:rsidR="002820A4" w:rsidRPr="00952033" w:rsidRDefault="002820A4" w:rsidP="00952033">
      <w:pPr>
        <w:spacing w:after="120" w:line="276" w:lineRule="auto"/>
        <w:jc w:val="both"/>
        <w:rPr>
          <w:rFonts w:ascii="Verdana" w:hAnsi="Verdana"/>
          <w:bCs/>
          <w:noProof/>
          <w:sz w:val="18"/>
          <w:szCs w:val="18"/>
        </w:rPr>
      </w:pPr>
    </w:p>
    <w:p w:rsidR="002820A4" w:rsidRPr="009F7FA4" w:rsidRDefault="002820A4" w:rsidP="00B00A8C">
      <w:pPr>
        <w:numPr>
          <w:ilvl w:val="0"/>
          <w:numId w:val="60"/>
        </w:numPr>
        <w:tabs>
          <w:tab w:val="num" w:pos="284"/>
        </w:tabs>
        <w:spacing w:after="120" w:line="276" w:lineRule="auto"/>
        <w:ind w:left="0" w:firstLine="0"/>
        <w:jc w:val="both"/>
        <w:rPr>
          <w:rFonts w:ascii="Verdana" w:hAnsi="Verdana" w:cs="Arial"/>
          <w:b/>
          <w:bCs/>
          <w:sz w:val="18"/>
          <w:szCs w:val="18"/>
        </w:rPr>
      </w:pPr>
      <w:r w:rsidRPr="009F7FA4">
        <w:rPr>
          <w:rFonts w:ascii="Verdana" w:hAnsi="Verdana" w:cs="Arial"/>
          <w:b/>
          <w:bCs/>
          <w:sz w:val="18"/>
          <w:szCs w:val="18"/>
        </w:rPr>
        <w:t>Imposta di Assicurazione</w:t>
      </w: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>L’imposta di assicurazione è calcolata nella misura del 2.5% e rimane a carico dell’Assicurato.</w:t>
      </w: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AB4623" w:rsidRDefault="00AB4623" w:rsidP="00B00A8C">
      <w:pPr>
        <w:numPr>
          <w:ilvl w:val="0"/>
          <w:numId w:val="60"/>
        </w:numPr>
        <w:tabs>
          <w:tab w:val="num" w:pos="284"/>
        </w:tabs>
        <w:spacing w:after="120" w:line="276" w:lineRule="auto"/>
        <w:ind w:left="0" w:firstLine="0"/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br w:type="page"/>
      </w:r>
    </w:p>
    <w:p w:rsidR="002820A4" w:rsidRPr="009F7FA4" w:rsidRDefault="002820A4" w:rsidP="00B00A8C">
      <w:pPr>
        <w:numPr>
          <w:ilvl w:val="0"/>
          <w:numId w:val="60"/>
        </w:numPr>
        <w:tabs>
          <w:tab w:val="num" w:pos="284"/>
        </w:tabs>
        <w:spacing w:after="120" w:line="276" w:lineRule="auto"/>
        <w:ind w:left="0" w:firstLine="0"/>
        <w:jc w:val="both"/>
        <w:rPr>
          <w:rFonts w:ascii="Verdana" w:hAnsi="Verdana" w:cs="Arial"/>
          <w:b/>
          <w:sz w:val="18"/>
          <w:szCs w:val="18"/>
        </w:rPr>
      </w:pPr>
      <w:r w:rsidRPr="009F7FA4">
        <w:rPr>
          <w:rFonts w:ascii="Verdana" w:hAnsi="Verdana" w:cs="Arial"/>
          <w:b/>
          <w:sz w:val="18"/>
          <w:szCs w:val="18"/>
        </w:rPr>
        <w:lastRenderedPageBreak/>
        <w:t>Altre disposizioni</w:t>
      </w:r>
    </w:p>
    <w:p w:rsidR="002820A4" w:rsidRPr="009F7FA4" w:rsidRDefault="002820A4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 w:rsidRPr="009F7FA4">
        <w:rPr>
          <w:rFonts w:ascii="Verdana" w:hAnsi="Verdana" w:cs="Arial"/>
          <w:sz w:val="18"/>
          <w:szCs w:val="18"/>
        </w:rPr>
        <w:t>Agli effetti della presente Polizza si intende richiamato ed operante tutto  quanto previsto nella Polizza Collettiva stipulata dalla Società con il Contraente, con i relativi Allegati e Appendici, in quanto non in contrasto con la presente Polizza.</w:t>
      </w:r>
    </w:p>
    <w:p w:rsidR="00AB4623" w:rsidRDefault="00AB4623" w:rsidP="00B00A8C">
      <w:pPr>
        <w:spacing w:line="276" w:lineRule="auto"/>
        <w:jc w:val="both"/>
        <w:rPr>
          <w:noProof/>
        </w:rPr>
      </w:pPr>
    </w:p>
    <w:p w:rsidR="002820A4" w:rsidRPr="009F7FA4" w:rsidRDefault="00AB4623" w:rsidP="00B00A8C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853858" wp14:editId="25CF4CAE">
            <wp:simplePos x="0" y="0"/>
            <wp:positionH relativeFrom="column">
              <wp:posOffset>3404235</wp:posOffset>
            </wp:positionH>
            <wp:positionV relativeFrom="paragraph">
              <wp:posOffset>73660</wp:posOffset>
            </wp:positionV>
            <wp:extent cx="2990215" cy="1428750"/>
            <wp:effectExtent l="0" t="0" r="635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8" t="26829" r="52326" b="57044"/>
                    <a:stretch/>
                  </pic:blipFill>
                  <pic:spPr bwMode="auto">
                    <a:xfrm>
                      <a:off x="0" y="0"/>
                      <a:ext cx="299021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0A4" w:rsidRPr="009F7FA4" w:rsidRDefault="002820A4" w:rsidP="00DB2809">
      <w:pPr>
        <w:spacing w:line="276" w:lineRule="auto"/>
        <w:rPr>
          <w:rFonts w:ascii="Verdana" w:hAnsi="Verdana" w:cs="Arial"/>
          <w:b/>
          <w:bCs/>
          <w:sz w:val="18"/>
          <w:szCs w:val="18"/>
        </w:rPr>
      </w:pPr>
    </w:p>
    <w:p w:rsidR="00495BF1" w:rsidRPr="00495BF1" w:rsidRDefault="00495BF1" w:rsidP="00AB4623">
      <w:pPr>
        <w:jc w:val="center"/>
        <w:rPr>
          <w:rFonts w:ascii="Verdana" w:hAnsi="Verdana" w:cs="Arial"/>
          <w:bCs/>
          <w:sz w:val="18"/>
        </w:rPr>
      </w:pPr>
      <w:r w:rsidRPr="00495BF1">
        <w:rPr>
          <w:rFonts w:ascii="Verdana" w:hAnsi="Verdana" w:cs="Arial"/>
          <w:bCs/>
          <w:sz w:val="18"/>
        </w:rPr>
        <w:t>IL CONTRAENTE</w:t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</w:p>
    <w:p w:rsidR="00495BF1" w:rsidRPr="00501F21" w:rsidRDefault="00495BF1" w:rsidP="00495BF1">
      <w:pPr>
        <w:jc w:val="center"/>
      </w:pPr>
    </w:p>
    <w:p w:rsidR="00AB4623" w:rsidRDefault="00AB4623" w:rsidP="00DB2809">
      <w:pPr>
        <w:spacing w:line="276" w:lineRule="auto"/>
        <w:rPr>
          <w:rFonts w:ascii="Verdana" w:hAnsi="Verdana" w:cs="Arial"/>
          <w:b/>
          <w:bCs/>
          <w:sz w:val="18"/>
          <w:szCs w:val="18"/>
        </w:rPr>
      </w:pPr>
    </w:p>
    <w:p w:rsidR="00495BF1" w:rsidRDefault="00AB4623" w:rsidP="00DB2809">
      <w:pPr>
        <w:spacing w:line="276" w:lineRule="auto"/>
        <w:rPr>
          <w:rFonts w:ascii="Verdana" w:hAnsi="Verdana" w:cs="Arial"/>
          <w:b/>
          <w:bCs/>
          <w:sz w:val="18"/>
          <w:szCs w:val="18"/>
        </w:rPr>
      </w:pPr>
      <w:r>
        <w:rPr>
          <w:rFonts w:ascii="Verdana" w:hAnsi="Verdana" w:cs="Arial"/>
          <w:b/>
          <w:bCs/>
          <w:sz w:val="18"/>
          <w:szCs w:val="18"/>
        </w:rPr>
        <w:t>------------------------------------</w:t>
      </w:r>
      <w:r w:rsidR="00495BF1">
        <w:rPr>
          <w:rFonts w:ascii="Verdana" w:hAnsi="Verdana" w:cs="Arial"/>
          <w:b/>
          <w:bCs/>
          <w:sz w:val="18"/>
          <w:szCs w:val="18"/>
        </w:rPr>
        <w:br w:type="page"/>
      </w:r>
    </w:p>
    <w:p w:rsidR="002820A4" w:rsidRPr="009F7FA4" w:rsidRDefault="002820A4" w:rsidP="00DB2809">
      <w:pPr>
        <w:spacing w:line="276" w:lineRule="auto"/>
        <w:rPr>
          <w:rFonts w:ascii="Verdana" w:hAnsi="Verdana" w:cs="Arial"/>
          <w:b/>
          <w:bCs/>
          <w:sz w:val="18"/>
          <w:szCs w:val="18"/>
        </w:rPr>
      </w:pPr>
      <w:r w:rsidRPr="009F7FA4">
        <w:rPr>
          <w:rFonts w:ascii="Verdana" w:hAnsi="Verdana" w:cs="Arial"/>
          <w:b/>
          <w:bCs/>
          <w:sz w:val="18"/>
          <w:szCs w:val="18"/>
        </w:rPr>
        <w:lastRenderedPageBreak/>
        <w:t>ALLEGATO 3</w:t>
      </w:r>
      <w:r w:rsidRPr="009F7FA4">
        <w:rPr>
          <w:rFonts w:ascii="Verdana" w:hAnsi="Verdana" w:cs="Arial"/>
          <w:b/>
          <w:bCs/>
          <w:sz w:val="18"/>
          <w:szCs w:val="18"/>
        </w:rPr>
        <w:tab/>
        <w:t>– PATTUIZIONI GESTIONALI</w:t>
      </w:r>
    </w:p>
    <w:p w:rsidR="002820A4" w:rsidRPr="009F7FA4" w:rsidRDefault="002820A4" w:rsidP="00DB2809">
      <w:pPr>
        <w:spacing w:line="276" w:lineRule="auto"/>
        <w:rPr>
          <w:rFonts w:ascii="Verdana" w:hAnsi="Verdana" w:cs="Arial"/>
          <w:bCs/>
          <w:sz w:val="18"/>
          <w:szCs w:val="18"/>
        </w:rPr>
      </w:pPr>
    </w:p>
    <w:p w:rsidR="002820A4" w:rsidRPr="009F7FA4" w:rsidRDefault="002820A4" w:rsidP="00DB2809">
      <w:pPr>
        <w:spacing w:line="276" w:lineRule="auto"/>
        <w:rPr>
          <w:rFonts w:ascii="Verdana" w:hAnsi="Verdana" w:cs="Arial"/>
          <w:bCs/>
          <w:sz w:val="18"/>
          <w:szCs w:val="18"/>
        </w:rPr>
      </w:pPr>
    </w:p>
    <w:p w:rsidR="002820A4" w:rsidRPr="009F7FA4" w:rsidRDefault="002820A4" w:rsidP="00DB2809">
      <w:pPr>
        <w:numPr>
          <w:ilvl w:val="0"/>
          <w:numId w:val="45"/>
        </w:numPr>
        <w:spacing w:line="276" w:lineRule="auto"/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t>COMPUTO E PAGAMENTO DEI PREMI</w:t>
      </w:r>
    </w:p>
    <w:p w:rsidR="002820A4" w:rsidRPr="009F7FA4" w:rsidRDefault="002820A4" w:rsidP="00DB2809">
      <w:pPr>
        <w:spacing w:line="276" w:lineRule="auto"/>
        <w:ind w:left="360"/>
        <w:jc w:val="both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 xml:space="preserve">Il premio sarà calcolato in base ai valori assicurati, ai tassi, ai </w:t>
      </w:r>
      <w:proofErr w:type="spellStart"/>
      <w:r w:rsidRPr="009F7FA4">
        <w:rPr>
          <w:rFonts w:ascii="Verdana" w:hAnsi="Verdana"/>
          <w:sz w:val="18"/>
          <w:szCs w:val="18"/>
        </w:rPr>
        <w:t>sovrappremi</w:t>
      </w:r>
      <w:proofErr w:type="spellEnd"/>
      <w:r w:rsidRPr="009F7FA4">
        <w:rPr>
          <w:rFonts w:ascii="Verdana" w:hAnsi="Verdana"/>
          <w:sz w:val="18"/>
          <w:szCs w:val="18"/>
        </w:rPr>
        <w:t xml:space="preserve"> ed alle riduzioni</w:t>
      </w:r>
      <w:r w:rsidRPr="009F7FA4">
        <w:rPr>
          <w:rFonts w:ascii="Verdana" w:hAnsi="Verdana"/>
          <w:b/>
          <w:sz w:val="18"/>
          <w:szCs w:val="18"/>
        </w:rPr>
        <w:t xml:space="preserve"> </w:t>
      </w:r>
      <w:r w:rsidRPr="009F7FA4">
        <w:rPr>
          <w:rFonts w:ascii="Verdana" w:hAnsi="Verdana"/>
          <w:sz w:val="18"/>
          <w:szCs w:val="18"/>
        </w:rPr>
        <w:t>secondo le garanzie prestate entro il</w:t>
      </w:r>
      <w:r w:rsidRPr="009F7FA4">
        <w:rPr>
          <w:rFonts w:ascii="Verdana" w:hAnsi="Verdana"/>
          <w:b/>
          <w:sz w:val="18"/>
          <w:szCs w:val="18"/>
        </w:rPr>
        <w:t xml:space="preserve"> </w:t>
      </w:r>
      <w:r w:rsidR="002C27AA">
        <w:rPr>
          <w:rFonts w:ascii="Verdana" w:hAnsi="Verdana"/>
          <w:b/>
          <w:sz w:val="18"/>
          <w:szCs w:val="18"/>
        </w:rPr>
        <w:t>…………2020</w:t>
      </w:r>
      <w:r w:rsidR="00FD2C9B">
        <w:rPr>
          <w:rFonts w:ascii="Verdana" w:hAnsi="Verdana"/>
          <w:b/>
          <w:sz w:val="18"/>
          <w:szCs w:val="18"/>
        </w:rPr>
        <w:t xml:space="preserve"> </w:t>
      </w:r>
      <w:r w:rsidRPr="009F7FA4">
        <w:rPr>
          <w:rFonts w:ascii="Verdana" w:hAnsi="Verdana"/>
          <w:sz w:val="18"/>
          <w:szCs w:val="18"/>
        </w:rPr>
        <w:t>per tutti i prodotti.</w:t>
      </w:r>
    </w:p>
    <w:p w:rsidR="002820A4" w:rsidRPr="009F7FA4" w:rsidRDefault="002820A4" w:rsidP="0072013B">
      <w:pPr>
        <w:pStyle w:val="STILTESTO"/>
        <w:spacing w:line="276" w:lineRule="auto"/>
        <w:rPr>
          <w:rStyle w:val="Stile11ptGrassettoOmbreggiatura"/>
          <w:rFonts w:ascii="Verdana" w:hAnsi="Verdana"/>
          <w:b w:val="0"/>
          <w:bCs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 xml:space="preserve">La Società prende atto dell’impegno del Contraente a versare con valuta fissa alla data </w:t>
      </w:r>
      <w:r w:rsidR="00082882">
        <w:rPr>
          <w:rStyle w:val="Stile11ptGrassettoOmbreggiatura"/>
          <w:rFonts w:ascii="Verdana" w:hAnsi="Verdana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 xml:space="preserve">……… </w:t>
      </w:r>
      <w:r w:rsidR="0072013B">
        <w:rPr>
          <w:rStyle w:val="Stile11ptGrassettoOmbreggiatura"/>
          <w:rFonts w:ascii="Verdana" w:hAnsi="Verdana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 xml:space="preserve">sul </w:t>
      </w:r>
      <w:r w:rsidR="0072013B" w:rsidRPr="00455128">
        <w:rPr>
          <w:rStyle w:val="Stile11ptGrassettoOmbreggiatura"/>
          <w:bCs w:val="0"/>
          <w:szCs w:val="18"/>
          <w14:shadow w14:blurRad="0" w14:dist="0" w14:dir="0" w14:sx="0" w14:sy="0" w14:kx="0" w14:ky="0" w14:algn="none">
            <w14:srgbClr w14:val="000000"/>
          </w14:shadow>
        </w:rPr>
        <w:t xml:space="preserve">c/c </w:t>
      </w:r>
      <w:r w:rsidR="0072013B" w:rsidRPr="00A76607">
        <w:rPr>
          <w:rStyle w:val="Stile11ptGrassettoOmbreggiatura"/>
          <w:bCs w:val="0"/>
          <w:szCs w:val="18"/>
          <w14:shadow w14:blurRad="0" w14:dist="0" w14:dir="0" w14:sx="0" w14:sy="0" w14:kx="0" w14:ky="0" w14:algn="none">
            <w14:srgbClr w14:val="000000"/>
          </w14:shadow>
        </w:rPr>
        <w:t xml:space="preserve">intestato a ITAS MUTUA in essere presso </w:t>
      </w:r>
      <w:r w:rsidR="0072013B" w:rsidRPr="00A76607">
        <w:rPr>
          <w:rStyle w:val="Stile11ptGrassettoOmbreggiatura"/>
          <w:szCs w:val="18"/>
          <w14:shadow w14:blurRad="0" w14:dist="0" w14:dir="0" w14:sx="0" w14:sy="0" w14:kx="0" w14:ky="0" w14:algn="none">
            <w14:srgbClr w14:val="000000"/>
          </w14:shadow>
        </w:rPr>
        <w:t>UniCredit Spa filiale di Trento - via Galilei, 38122 Trento – Italia IBAN Code IT26J0200805351000039625506 Codice BIC (</w:t>
      </w:r>
      <w:proofErr w:type="spellStart"/>
      <w:r w:rsidR="0072013B" w:rsidRPr="00A76607">
        <w:rPr>
          <w:rStyle w:val="Stile11ptGrassettoOmbreggiatura"/>
          <w:szCs w:val="18"/>
          <w14:shadow w14:blurRad="0" w14:dist="0" w14:dir="0" w14:sx="0" w14:sy="0" w14:kx="0" w14:ky="0" w14:algn="none">
            <w14:srgbClr w14:val="000000"/>
          </w14:shadow>
        </w:rPr>
        <w:t>Swift</w:t>
      </w:r>
      <w:proofErr w:type="spellEnd"/>
      <w:r w:rsidR="0072013B" w:rsidRPr="00A76607">
        <w:rPr>
          <w:rStyle w:val="Stile11ptGrassettoOmbreggiatura"/>
          <w:szCs w:val="18"/>
          <w14:shadow w14:blurRad="0" w14:dist="0" w14:dir="0" w14:sx="0" w14:sy="0" w14:kx="0" w14:ky="0" w14:algn="none">
            <w14:srgbClr w14:val="000000"/>
          </w14:shadow>
        </w:rPr>
        <w:t>): UNCRITMMOTO</w:t>
      </w:r>
      <w:r w:rsidR="0072013B" w:rsidRPr="00A76607">
        <w:t xml:space="preserve"> </w:t>
      </w:r>
      <w:r w:rsidRPr="009F7FA4">
        <w:rPr>
          <w:rStyle w:val="Stile11ptGrassettoOmbreggiatura"/>
          <w:rFonts w:ascii="Verdana" w:hAnsi="Verdana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– l’importo del premio calcolato come sopra detto.</w:t>
      </w:r>
    </w:p>
    <w:p w:rsidR="002820A4" w:rsidRPr="009F7FA4" w:rsidRDefault="002820A4" w:rsidP="00DB2809">
      <w:pPr>
        <w:pStyle w:val="STILTESTO"/>
        <w:spacing w:line="276" w:lineRule="auto"/>
        <w:rPr>
          <w:rStyle w:val="Stile11ptGrassettoOmbreggiatura"/>
          <w:rFonts w:ascii="Verdana" w:hAnsi="Verdana"/>
          <w:b w:val="0"/>
          <w:bCs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La Società si impegna a rilasciare relativa quietanza del premio corrisposto.</w:t>
      </w: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b/>
          <w:sz w:val="18"/>
          <w:szCs w:val="18"/>
        </w:rPr>
      </w:pPr>
    </w:p>
    <w:p w:rsidR="002820A4" w:rsidRPr="009F7FA4" w:rsidRDefault="002820A4" w:rsidP="00DB2809">
      <w:pPr>
        <w:pStyle w:val="Paragrafoelenco"/>
        <w:numPr>
          <w:ilvl w:val="0"/>
          <w:numId w:val="45"/>
        </w:numPr>
        <w:spacing w:line="276" w:lineRule="auto"/>
        <w:jc w:val="both"/>
        <w:rPr>
          <w:rFonts w:ascii="Verdana" w:hAnsi="Verdana"/>
          <w:b/>
          <w:sz w:val="18"/>
          <w:szCs w:val="18"/>
        </w:rPr>
      </w:pPr>
      <w:r w:rsidRPr="009F7FA4">
        <w:rPr>
          <w:rFonts w:ascii="Verdana" w:hAnsi="Verdana"/>
          <w:b/>
          <w:sz w:val="18"/>
          <w:szCs w:val="18"/>
        </w:rPr>
        <w:t>APPENDICE DI REGOLAZIONE PREMIO</w:t>
      </w:r>
    </w:p>
    <w:p w:rsidR="002820A4" w:rsidRPr="009F7FA4" w:rsidRDefault="002820A4" w:rsidP="00DB2809">
      <w:pPr>
        <w:spacing w:line="276" w:lineRule="auto"/>
        <w:ind w:left="397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In base ai dati indicati nei certificati di assicurazione, saranno emesse, a cura della Società, le a</w:t>
      </w:r>
      <w:r w:rsidRPr="009F7FA4">
        <w:rPr>
          <w:rFonts w:ascii="Verdana" w:hAnsi="Verdana"/>
          <w:sz w:val="18"/>
          <w:szCs w:val="18"/>
        </w:rPr>
        <w:t>p</w:t>
      </w:r>
      <w:r w:rsidRPr="009F7FA4">
        <w:rPr>
          <w:rFonts w:ascii="Verdana" w:hAnsi="Verdana"/>
          <w:sz w:val="18"/>
          <w:szCs w:val="18"/>
        </w:rPr>
        <w:t>pendici di regolazione premio di fine campagna, rispettivamente per il prodotto uva da vino e per tu</w:t>
      </w:r>
      <w:r w:rsidRPr="009F7FA4">
        <w:rPr>
          <w:rFonts w:ascii="Verdana" w:hAnsi="Verdana"/>
          <w:sz w:val="18"/>
          <w:szCs w:val="18"/>
        </w:rPr>
        <w:t>t</w:t>
      </w:r>
      <w:r w:rsidRPr="009F7FA4">
        <w:rPr>
          <w:rFonts w:ascii="Verdana" w:hAnsi="Verdana"/>
          <w:sz w:val="18"/>
          <w:szCs w:val="18"/>
        </w:rPr>
        <w:t>ti gli altri prodotti vegetali, per la determinazione del premio complessivamente dovuto dal Contrae</w:t>
      </w:r>
      <w:r w:rsidRPr="009F7FA4">
        <w:rPr>
          <w:rFonts w:ascii="Verdana" w:hAnsi="Verdana"/>
          <w:sz w:val="18"/>
          <w:szCs w:val="18"/>
        </w:rPr>
        <w:t>n</w:t>
      </w:r>
      <w:r w:rsidRPr="009F7FA4">
        <w:rPr>
          <w:rFonts w:ascii="Verdana" w:hAnsi="Verdana"/>
          <w:sz w:val="18"/>
          <w:szCs w:val="18"/>
        </w:rPr>
        <w:t>te alla Società.</w:t>
      </w:r>
    </w:p>
    <w:p w:rsidR="002820A4" w:rsidRPr="009F7FA4" w:rsidRDefault="002820A4" w:rsidP="00DB2809">
      <w:pPr>
        <w:spacing w:line="276" w:lineRule="auto"/>
        <w:ind w:left="397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Le appendici di regolazione premio terranno conto delle eventuali riduzioni dei valori assicurati, con conseguente riduzione della quota del premio.</w:t>
      </w:r>
    </w:p>
    <w:p w:rsidR="002820A4" w:rsidRPr="009F7FA4" w:rsidRDefault="002820A4" w:rsidP="00DB2809">
      <w:pPr>
        <w:spacing w:line="276" w:lineRule="auto"/>
        <w:ind w:left="397"/>
        <w:jc w:val="both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Eventuali errori o discordanze riscontrate nel reciproco scambio di corrispondenza/tabulati dovranno essere segnalati dal Contraente alla Società almeno 10 giorni prima del termine convenuto per il p</w:t>
      </w:r>
      <w:r w:rsidRPr="009F7FA4">
        <w:rPr>
          <w:rFonts w:ascii="Verdana" w:hAnsi="Verdana"/>
          <w:sz w:val="18"/>
          <w:szCs w:val="18"/>
        </w:rPr>
        <w:t>a</w:t>
      </w:r>
      <w:r w:rsidRPr="009F7FA4">
        <w:rPr>
          <w:rFonts w:ascii="Verdana" w:hAnsi="Verdana"/>
          <w:sz w:val="18"/>
          <w:szCs w:val="18"/>
        </w:rPr>
        <w:t>gamento dei premi.</w:t>
      </w:r>
    </w:p>
    <w:p w:rsidR="002820A4" w:rsidRPr="009F7FA4" w:rsidRDefault="002820A4" w:rsidP="00DB2809">
      <w:pPr>
        <w:spacing w:line="276" w:lineRule="auto"/>
        <w:jc w:val="both"/>
        <w:rPr>
          <w:rFonts w:ascii="Verdana" w:hAnsi="Verdana"/>
          <w:b/>
          <w:sz w:val="18"/>
          <w:szCs w:val="18"/>
        </w:rPr>
      </w:pPr>
    </w:p>
    <w:p w:rsidR="002820A4" w:rsidRPr="009F7FA4" w:rsidRDefault="002820A4" w:rsidP="00DB2809">
      <w:pPr>
        <w:numPr>
          <w:ilvl w:val="0"/>
          <w:numId w:val="45"/>
        </w:numPr>
        <w:spacing w:line="276" w:lineRule="auto"/>
        <w:jc w:val="both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t>PAGAMENTO DEGLI INDENNIZZI – INSOLVENZA DEI SOCI</w:t>
      </w:r>
    </w:p>
    <w:p w:rsidR="002820A4" w:rsidRPr="009F7FA4" w:rsidRDefault="002820A4" w:rsidP="00DB2809">
      <w:pPr>
        <w:pStyle w:val="STILTESTO"/>
        <w:spacing w:line="276" w:lineRule="auto"/>
        <w:rPr>
          <w:rStyle w:val="Stile11ptGrassettoOmbreggiatura"/>
          <w:rFonts w:ascii="Verdana" w:hAnsi="Verdana"/>
          <w:b w:val="0"/>
          <w:bCs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Il pagamento degli indennizzi, che avrà corso dopo l’avvenuto incasso del premio dovuto nella sua t</w:t>
      </w: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o</w:t>
      </w: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ta</w:t>
      </w: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softHyphen/>
        <w:t>lità dal Contraente, sarà effettuato direttamente ai Soci aventi diritto, a partire d</w:t>
      </w:r>
      <w:r w:rsidR="002C27AA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al 15/12/2020</w:t>
      </w:r>
      <w:bookmarkStart w:id="0" w:name="_GoBack"/>
      <w:bookmarkEnd w:id="0"/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 xml:space="preserve"> e </w:t>
      </w:r>
      <w:r w:rsidR="002C27AA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comunque non oltre il 31/12/2020</w:t>
      </w: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.</w:t>
      </w:r>
    </w:p>
    <w:p w:rsidR="002820A4" w:rsidRPr="009F7FA4" w:rsidRDefault="002820A4" w:rsidP="00DB2809">
      <w:pPr>
        <w:pStyle w:val="STILTESTO"/>
        <w:spacing w:line="276" w:lineRule="auto"/>
        <w:rPr>
          <w:rStyle w:val="Stile11ptGrassettoOmbreggiatura"/>
          <w:rFonts w:ascii="Verdana" w:hAnsi="Verdana"/>
          <w:b w:val="0"/>
          <w:bCs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Nel caso di ritardi o insolvenze il pagamento degli indennizzi resterà sospeso fino al regolare introito del premio anzidetto.</w:t>
      </w:r>
    </w:p>
    <w:p w:rsidR="002820A4" w:rsidRPr="009F7FA4" w:rsidRDefault="002820A4" w:rsidP="00DB2809">
      <w:pPr>
        <w:pStyle w:val="STILTESTO"/>
        <w:spacing w:line="276" w:lineRule="auto"/>
        <w:rPr>
          <w:rStyle w:val="Stile11ptGrassettoOmbreggiatura"/>
          <w:rFonts w:ascii="Verdana" w:hAnsi="Verdana"/>
          <w:b w:val="0"/>
          <w:bCs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Il Contraente ha facoltà di segnalare errori, omissioni od insolvenze nel pa</w:t>
      </w:r>
      <w:r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softHyphen/>
        <w:t xml:space="preserve">gamento dei contributi da parte dei propri Soci entro la data prevista nella </w:t>
      </w:r>
      <w:r w:rsidRPr="009F7FA4">
        <w:rPr>
          <w:rFonts w:ascii="Verdana" w:hAnsi="Verdana"/>
          <w:sz w:val="18"/>
          <w:szCs w:val="18"/>
        </w:rPr>
        <w:t>Polizza Collettiva agevolata.</w:t>
      </w:r>
    </w:p>
    <w:p w:rsidR="002820A4" w:rsidRPr="009F7FA4" w:rsidRDefault="00FB1779" w:rsidP="00307492">
      <w:pPr>
        <w:pStyle w:val="STILTESTO"/>
        <w:spacing w:line="276" w:lineRule="auto"/>
        <w:rPr>
          <w:rStyle w:val="Stile11ptGrassettoOmbreggiatura"/>
          <w:rFonts w:ascii="Verdana" w:hAnsi="Verdana"/>
          <w:b w:val="0"/>
          <w:bCs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A1E11F" wp14:editId="16461E6F">
            <wp:simplePos x="0" y="0"/>
            <wp:positionH relativeFrom="column">
              <wp:posOffset>3509010</wp:posOffset>
            </wp:positionH>
            <wp:positionV relativeFrom="paragraph">
              <wp:posOffset>624840</wp:posOffset>
            </wp:positionV>
            <wp:extent cx="2990215" cy="1428750"/>
            <wp:effectExtent l="0" t="0" r="635" b="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8" t="26829" r="52326" b="57044"/>
                    <a:stretch/>
                  </pic:blipFill>
                  <pic:spPr bwMode="auto">
                    <a:xfrm>
                      <a:off x="0" y="0"/>
                      <a:ext cx="299021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La Società provvede al pagamento degli indennizzi su presentazione di idonea documentazione att</w:t>
      </w:r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e</w:t>
      </w:r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 xml:space="preserve">stante il versamento dei contributi consortili dovuti al contraente per l’esercizio in corso. </w:t>
      </w:r>
      <w:proofErr w:type="spellStart"/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ll</w:t>
      </w:r>
      <w:proofErr w:type="spellEnd"/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 xml:space="preserve"> Socio potrà cedere al Contraente il proprio credito per l’indennizzo fino a concorrenza del debito consortile a sa</w:t>
      </w:r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l</w:t>
      </w:r>
      <w:r w:rsidR="002820A4" w:rsidRPr="009F7FA4"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  <w:t>do.</w:t>
      </w:r>
    </w:p>
    <w:p w:rsidR="002820A4" w:rsidRPr="009F7FA4" w:rsidRDefault="002820A4" w:rsidP="00DB2809">
      <w:pPr>
        <w:spacing w:after="200" w:line="276" w:lineRule="auto"/>
        <w:rPr>
          <w:rStyle w:val="Stile11ptGrassettoOmbreggiatura"/>
          <w:rFonts w:ascii="Verdana" w:hAnsi="Verdana"/>
          <w:b w:val="0"/>
          <w:sz w:val="18"/>
          <w:szCs w:val="18"/>
          <w14:shadow w14:blurRad="0" w14:dist="0" w14:dir="0" w14:sx="0" w14:sy="0" w14:kx="0" w14:ky="0" w14:algn="none">
            <w14:srgbClr w14:val="000000"/>
          </w14:shadow>
        </w:rPr>
      </w:pPr>
    </w:p>
    <w:p w:rsidR="00FB1779" w:rsidRDefault="00495BF1" w:rsidP="00FB1779">
      <w:pPr>
        <w:jc w:val="center"/>
      </w:pPr>
      <w:r w:rsidRPr="00495BF1">
        <w:rPr>
          <w:rFonts w:ascii="Verdana" w:hAnsi="Verdana" w:cs="Arial"/>
          <w:bCs/>
          <w:sz w:val="18"/>
        </w:rPr>
        <w:t>IL CONTRAENTE</w:t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</w:p>
    <w:p w:rsidR="00495BF1" w:rsidRPr="00495BF1" w:rsidRDefault="00495BF1" w:rsidP="00495BF1">
      <w:pPr>
        <w:ind w:left="6381" w:firstLine="709"/>
        <w:jc w:val="right"/>
        <w:rPr>
          <w:rFonts w:ascii="Verdana" w:hAnsi="Verdana" w:cs="Arial"/>
          <w:bCs/>
          <w:sz w:val="18"/>
        </w:rPr>
      </w:pPr>
    </w:p>
    <w:p w:rsidR="002820A4" w:rsidRPr="009F7FA4" w:rsidRDefault="002820A4" w:rsidP="00DB2809">
      <w:pPr>
        <w:pStyle w:val="Default"/>
        <w:rPr>
          <w:b/>
          <w:bCs/>
          <w:sz w:val="18"/>
          <w:szCs w:val="18"/>
        </w:rPr>
      </w:pPr>
    </w:p>
    <w:p w:rsidR="002820A4" w:rsidRPr="009F7FA4" w:rsidRDefault="00FB1779" w:rsidP="00DB2809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_________________________________________</w:t>
      </w:r>
    </w:p>
    <w:p w:rsidR="002820A4" w:rsidRPr="009F7FA4" w:rsidRDefault="002820A4" w:rsidP="00DB2809">
      <w:pPr>
        <w:pStyle w:val="Default"/>
        <w:rPr>
          <w:b/>
          <w:bCs/>
          <w:sz w:val="18"/>
          <w:szCs w:val="18"/>
        </w:rPr>
      </w:pPr>
      <w:r w:rsidRPr="009F7FA4">
        <w:rPr>
          <w:b/>
          <w:bCs/>
          <w:sz w:val="18"/>
          <w:szCs w:val="18"/>
        </w:rPr>
        <w:br w:type="page"/>
      </w:r>
    </w:p>
    <w:p w:rsidR="002820A4" w:rsidRPr="009F7FA4" w:rsidRDefault="002820A4" w:rsidP="00DB2809">
      <w:pPr>
        <w:pStyle w:val="Default"/>
        <w:rPr>
          <w:b/>
          <w:bCs/>
          <w:sz w:val="18"/>
          <w:szCs w:val="18"/>
        </w:rPr>
      </w:pPr>
    </w:p>
    <w:p w:rsidR="002820A4" w:rsidRPr="009F7FA4" w:rsidRDefault="002820A4" w:rsidP="00DB2809">
      <w:pPr>
        <w:pStyle w:val="Default"/>
        <w:rPr>
          <w:b/>
          <w:bCs/>
          <w:sz w:val="18"/>
          <w:szCs w:val="18"/>
        </w:rPr>
      </w:pPr>
    </w:p>
    <w:p w:rsidR="002820A4" w:rsidRPr="009F7FA4" w:rsidRDefault="002820A4" w:rsidP="00DB2809">
      <w:pPr>
        <w:pStyle w:val="Default"/>
        <w:rPr>
          <w:rFonts w:ascii="Verdana" w:hAnsi="Verdana"/>
          <w:b/>
          <w:bCs/>
          <w:sz w:val="18"/>
          <w:szCs w:val="18"/>
        </w:rPr>
      </w:pPr>
      <w:r w:rsidRPr="009F7FA4">
        <w:rPr>
          <w:rFonts w:ascii="Verdana" w:hAnsi="Verdana"/>
          <w:b/>
          <w:bCs/>
          <w:sz w:val="18"/>
          <w:szCs w:val="18"/>
        </w:rPr>
        <w:t xml:space="preserve">ALLEGATO 4 - TARIFFE </w:t>
      </w:r>
    </w:p>
    <w:p w:rsidR="002820A4" w:rsidRPr="009F7FA4" w:rsidRDefault="002820A4" w:rsidP="00DB2809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2820A4" w:rsidRPr="009F7FA4" w:rsidRDefault="002820A4" w:rsidP="00DB2809">
      <w:pPr>
        <w:pStyle w:val="Default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spacing w:line="276" w:lineRule="auto"/>
        <w:rPr>
          <w:rFonts w:ascii="Verdana" w:hAnsi="Verdana"/>
          <w:sz w:val="18"/>
          <w:szCs w:val="18"/>
        </w:rPr>
      </w:pPr>
      <w:r w:rsidRPr="009F7FA4">
        <w:rPr>
          <w:rFonts w:ascii="Verdana" w:hAnsi="Verdana"/>
          <w:sz w:val="18"/>
          <w:szCs w:val="18"/>
        </w:rPr>
        <w:t>I tassi grandine ed altre avversità quelli pattuiti con il Contraente.</w:t>
      </w:r>
    </w:p>
    <w:p w:rsidR="002820A4" w:rsidRPr="009F7FA4" w:rsidRDefault="00AB4623" w:rsidP="00DB2809">
      <w:pPr>
        <w:spacing w:line="276" w:lineRule="auto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262FDA" wp14:editId="3306B8A1">
            <wp:simplePos x="0" y="0"/>
            <wp:positionH relativeFrom="column">
              <wp:posOffset>3556635</wp:posOffset>
            </wp:positionH>
            <wp:positionV relativeFrom="paragraph">
              <wp:posOffset>81280</wp:posOffset>
            </wp:positionV>
            <wp:extent cx="2990215" cy="1428750"/>
            <wp:effectExtent l="0" t="0" r="635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8" t="26829" r="52326" b="57044"/>
                    <a:stretch/>
                  </pic:blipFill>
                  <pic:spPr bwMode="auto">
                    <a:xfrm>
                      <a:off x="0" y="0"/>
                      <a:ext cx="299021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0A4" w:rsidRPr="009F7FA4" w:rsidRDefault="002820A4" w:rsidP="00DB2809">
      <w:pPr>
        <w:spacing w:line="276" w:lineRule="auto"/>
        <w:rPr>
          <w:rFonts w:ascii="Verdana" w:hAnsi="Verdana"/>
          <w:sz w:val="18"/>
          <w:szCs w:val="18"/>
        </w:rPr>
      </w:pPr>
    </w:p>
    <w:p w:rsidR="002820A4" w:rsidRPr="009F7FA4" w:rsidRDefault="002820A4" w:rsidP="00DB2809">
      <w:pPr>
        <w:spacing w:line="276" w:lineRule="auto"/>
        <w:rPr>
          <w:rFonts w:ascii="Verdana" w:hAnsi="Verdana"/>
          <w:sz w:val="18"/>
          <w:szCs w:val="18"/>
        </w:rPr>
      </w:pPr>
    </w:p>
    <w:p w:rsidR="00495BF1" w:rsidRPr="00495BF1" w:rsidRDefault="00495BF1" w:rsidP="00AB4623">
      <w:pPr>
        <w:jc w:val="center"/>
        <w:rPr>
          <w:rFonts w:ascii="Verdana" w:hAnsi="Verdana" w:cs="Arial"/>
          <w:bCs/>
          <w:sz w:val="18"/>
        </w:rPr>
      </w:pPr>
      <w:r w:rsidRPr="00495BF1">
        <w:rPr>
          <w:rFonts w:ascii="Verdana" w:hAnsi="Verdana" w:cs="Arial"/>
          <w:bCs/>
          <w:sz w:val="18"/>
        </w:rPr>
        <w:t>IL CONTRAENTE</w:t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  <w:r w:rsidRPr="00495BF1">
        <w:rPr>
          <w:rFonts w:ascii="Verdana" w:hAnsi="Verdana" w:cs="Arial"/>
          <w:bCs/>
          <w:sz w:val="18"/>
        </w:rPr>
        <w:tab/>
      </w:r>
    </w:p>
    <w:p w:rsidR="002820A4" w:rsidRDefault="002820A4" w:rsidP="00495BF1">
      <w:pPr>
        <w:tabs>
          <w:tab w:val="left" w:pos="6804"/>
        </w:tabs>
        <w:rPr>
          <w:rFonts w:ascii="Verdana" w:hAnsi="Verdana"/>
          <w:b/>
          <w:sz w:val="18"/>
          <w:szCs w:val="18"/>
        </w:rPr>
      </w:pPr>
    </w:p>
    <w:p w:rsidR="00AB4623" w:rsidRDefault="00AB4623" w:rsidP="00495BF1">
      <w:pPr>
        <w:tabs>
          <w:tab w:val="left" w:pos="6804"/>
        </w:tabs>
        <w:rPr>
          <w:rFonts w:ascii="Verdana" w:hAnsi="Verdana"/>
          <w:b/>
          <w:sz w:val="18"/>
          <w:szCs w:val="18"/>
        </w:rPr>
      </w:pPr>
    </w:p>
    <w:p w:rsidR="00AB4623" w:rsidRPr="009F7FA4" w:rsidRDefault="00AB4623" w:rsidP="00495BF1">
      <w:pPr>
        <w:tabs>
          <w:tab w:val="left" w:pos="6804"/>
        </w:tabs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____________________________</w:t>
      </w:r>
    </w:p>
    <w:sectPr w:rsidR="00AB4623" w:rsidRPr="009F7FA4" w:rsidSect="00495BF1">
      <w:headerReference w:type="default" r:id="rId10"/>
      <w:headerReference w:type="first" r:id="rId11"/>
      <w:pgSz w:w="11906" w:h="16838"/>
      <w:pgMar w:top="1814" w:right="1134" w:bottom="241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033" w:rsidRDefault="00952033">
      <w:r>
        <w:separator/>
      </w:r>
    </w:p>
    <w:p w:rsidR="00952033" w:rsidRDefault="00952033"/>
    <w:p w:rsidR="00952033" w:rsidRPr="00A97EEE" w:rsidRDefault="00952033">
      <w:pPr>
        <w:rPr>
          <w:sz w:val="22"/>
          <w:szCs w:val="22"/>
        </w:rPr>
      </w:pPr>
    </w:p>
    <w:p w:rsidR="00952033" w:rsidRPr="00A97EEE" w:rsidRDefault="00952033">
      <w:pPr>
        <w:rPr>
          <w:sz w:val="20"/>
          <w:szCs w:val="20"/>
        </w:rPr>
      </w:pPr>
    </w:p>
    <w:p w:rsidR="00952033" w:rsidRDefault="00952033"/>
  </w:endnote>
  <w:endnote w:type="continuationSeparator" w:id="0">
    <w:p w:rsidR="00952033" w:rsidRDefault="00952033">
      <w:r>
        <w:continuationSeparator/>
      </w:r>
    </w:p>
    <w:p w:rsidR="00952033" w:rsidRDefault="00952033"/>
    <w:p w:rsidR="00952033" w:rsidRPr="00A97EEE" w:rsidRDefault="00952033">
      <w:pPr>
        <w:rPr>
          <w:sz w:val="22"/>
          <w:szCs w:val="22"/>
        </w:rPr>
      </w:pPr>
    </w:p>
    <w:p w:rsidR="00952033" w:rsidRPr="00A97EEE" w:rsidRDefault="00952033">
      <w:pPr>
        <w:rPr>
          <w:sz w:val="20"/>
          <w:szCs w:val="20"/>
        </w:rPr>
      </w:pPr>
    </w:p>
    <w:p w:rsidR="00952033" w:rsidRDefault="009520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ica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033" w:rsidRDefault="00952033">
      <w:r>
        <w:separator/>
      </w:r>
    </w:p>
    <w:p w:rsidR="00952033" w:rsidRDefault="00952033"/>
    <w:p w:rsidR="00952033" w:rsidRPr="00A97EEE" w:rsidRDefault="00952033">
      <w:pPr>
        <w:rPr>
          <w:sz w:val="22"/>
          <w:szCs w:val="22"/>
        </w:rPr>
      </w:pPr>
    </w:p>
    <w:p w:rsidR="00952033" w:rsidRPr="00A97EEE" w:rsidRDefault="00952033">
      <w:pPr>
        <w:rPr>
          <w:sz w:val="20"/>
          <w:szCs w:val="20"/>
        </w:rPr>
      </w:pPr>
    </w:p>
    <w:p w:rsidR="00952033" w:rsidRDefault="00952033"/>
  </w:footnote>
  <w:footnote w:type="continuationSeparator" w:id="0">
    <w:p w:rsidR="00952033" w:rsidRDefault="00952033">
      <w:r>
        <w:continuationSeparator/>
      </w:r>
    </w:p>
    <w:p w:rsidR="00952033" w:rsidRDefault="00952033"/>
    <w:p w:rsidR="00952033" w:rsidRPr="00A97EEE" w:rsidRDefault="00952033">
      <w:pPr>
        <w:rPr>
          <w:sz w:val="22"/>
          <w:szCs w:val="22"/>
        </w:rPr>
      </w:pPr>
    </w:p>
    <w:p w:rsidR="00952033" w:rsidRPr="00A97EEE" w:rsidRDefault="00952033">
      <w:pPr>
        <w:rPr>
          <w:sz w:val="20"/>
          <w:szCs w:val="20"/>
        </w:rPr>
      </w:pPr>
    </w:p>
    <w:p w:rsidR="00952033" w:rsidRDefault="0095203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033" w:rsidRDefault="00952033" w:rsidP="00FC7E5D">
    <w:pPr>
      <w:pStyle w:val="Intestazione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0774160" wp14:editId="3A13DA17">
          <wp:simplePos x="0" y="0"/>
          <wp:positionH relativeFrom="margin">
            <wp:posOffset>-200025</wp:posOffset>
          </wp:positionH>
          <wp:positionV relativeFrom="margin">
            <wp:posOffset>-805815</wp:posOffset>
          </wp:positionV>
          <wp:extent cx="1691640" cy="520700"/>
          <wp:effectExtent l="0" t="0" r="3810" b="0"/>
          <wp:wrapSquare wrapText="bothSides"/>
          <wp:docPr id="10" name="Immagine 10" descr="LOGO_ITAS-ASSICURAZIO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ITAS-ASSICURAZIO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6A27282" wp14:editId="410FAA03">
          <wp:simplePos x="0" y="0"/>
          <wp:positionH relativeFrom="column">
            <wp:posOffset>5715000</wp:posOffset>
          </wp:positionH>
          <wp:positionV relativeFrom="paragraph">
            <wp:posOffset>58420</wp:posOffset>
          </wp:positionV>
          <wp:extent cx="354330" cy="370840"/>
          <wp:effectExtent l="0" t="0" r="7620" b="0"/>
          <wp:wrapNone/>
          <wp:docPr id="11" name="Immagine 30" descr="BOLL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 descr="BOLL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2033" w:rsidRDefault="00952033" w:rsidP="00FC7E5D">
    <w:pPr>
      <w:pStyle w:val="Intestazione"/>
      <w:jc w:val="center"/>
      <w:rPr>
        <w:sz w:val="20"/>
      </w:rPr>
    </w:pPr>
  </w:p>
  <w:p w:rsidR="00952033" w:rsidRDefault="0095203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033" w:rsidRPr="003D2C1A" w:rsidRDefault="001343E0">
    <w:pPr>
      <w:pStyle w:val="Intestazione"/>
      <w:rPr>
        <w:b/>
      </w:rPr>
    </w:pPr>
    <w:r>
      <w:rPr>
        <w:noProof/>
      </w:rPr>
      <w:drawing>
        <wp:inline distT="0" distB="0" distL="0" distR="0">
          <wp:extent cx="6120130" cy="562575"/>
          <wp:effectExtent l="0" t="0" r="0" b="9525"/>
          <wp:docPr id="13" name="Immagine 13" descr="IST0019_itas_2018_carta_intestata_itas_mutua_intestazione_ita_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T0019_itas_2018_carta_intestata_itas_mutua_intestazione_ita_e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6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1"/>
    <w:name w:val="WW8Num32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0000"/>
      </w:rPr>
    </w:lvl>
  </w:abstractNum>
  <w:abstractNum w:abstractNumId="2">
    <w:nsid w:val="005E3619"/>
    <w:multiLevelType w:val="singleLevel"/>
    <w:tmpl w:val="DA48BD96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sz w:val="18"/>
        <w:szCs w:val="24"/>
      </w:rPr>
    </w:lvl>
  </w:abstractNum>
  <w:abstractNum w:abstractNumId="3">
    <w:nsid w:val="05151E39"/>
    <w:multiLevelType w:val="hybridMultilevel"/>
    <w:tmpl w:val="552C099A"/>
    <w:lvl w:ilvl="0" w:tplc="989E660E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20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C1709"/>
    <w:multiLevelType w:val="hybridMultilevel"/>
    <w:tmpl w:val="F68AC6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97205"/>
    <w:multiLevelType w:val="singleLevel"/>
    <w:tmpl w:val="FD4285D8"/>
    <w:lvl w:ilvl="0">
      <w:start w:val="1"/>
      <w:numFmt w:val="upperLetter"/>
      <w:lvlText w:val="%1)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6">
    <w:nsid w:val="0D077783"/>
    <w:multiLevelType w:val="hybridMultilevel"/>
    <w:tmpl w:val="5A700C72"/>
    <w:lvl w:ilvl="0" w:tplc="FFFFFFFF"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eastAsia="Times New Roman" w:hAnsi="Symbol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7">
    <w:nsid w:val="0E7A0CF0"/>
    <w:multiLevelType w:val="hybridMultilevel"/>
    <w:tmpl w:val="4EF68914"/>
    <w:lvl w:ilvl="0" w:tplc="408CBAA2">
      <w:start w:val="1"/>
      <w:numFmt w:val="lowerLetter"/>
      <w:lvlText w:val="%1)"/>
      <w:lvlJc w:val="left"/>
      <w:pPr>
        <w:ind w:left="724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4" w:hanging="360"/>
      </w:pPr>
    </w:lvl>
    <w:lvl w:ilvl="2" w:tplc="0410001B" w:tentative="1">
      <w:start w:val="1"/>
      <w:numFmt w:val="lowerRoman"/>
      <w:lvlText w:val="%3."/>
      <w:lvlJc w:val="right"/>
      <w:pPr>
        <w:ind w:left="2164" w:hanging="180"/>
      </w:pPr>
    </w:lvl>
    <w:lvl w:ilvl="3" w:tplc="0410000F" w:tentative="1">
      <w:start w:val="1"/>
      <w:numFmt w:val="decimal"/>
      <w:lvlText w:val="%4."/>
      <w:lvlJc w:val="left"/>
      <w:pPr>
        <w:ind w:left="2884" w:hanging="360"/>
      </w:pPr>
    </w:lvl>
    <w:lvl w:ilvl="4" w:tplc="04100019" w:tentative="1">
      <w:start w:val="1"/>
      <w:numFmt w:val="lowerLetter"/>
      <w:lvlText w:val="%5."/>
      <w:lvlJc w:val="left"/>
      <w:pPr>
        <w:ind w:left="3604" w:hanging="360"/>
      </w:pPr>
    </w:lvl>
    <w:lvl w:ilvl="5" w:tplc="0410001B" w:tentative="1">
      <w:start w:val="1"/>
      <w:numFmt w:val="lowerRoman"/>
      <w:lvlText w:val="%6."/>
      <w:lvlJc w:val="right"/>
      <w:pPr>
        <w:ind w:left="4324" w:hanging="180"/>
      </w:pPr>
    </w:lvl>
    <w:lvl w:ilvl="6" w:tplc="0410000F" w:tentative="1">
      <w:start w:val="1"/>
      <w:numFmt w:val="decimal"/>
      <w:lvlText w:val="%7."/>
      <w:lvlJc w:val="left"/>
      <w:pPr>
        <w:ind w:left="5044" w:hanging="360"/>
      </w:pPr>
    </w:lvl>
    <w:lvl w:ilvl="7" w:tplc="04100019" w:tentative="1">
      <w:start w:val="1"/>
      <w:numFmt w:val="lowerLetter"/>
      <w:lvlText w:val="%8."/>
      <w:lvlJc w:val="left"/>
      <w:pPr>
        <w:ind w:left="5764" w:hanging="360"/>
      </w:pPr>
    </w:lvl>
    <w:lvl w:ilvl="8" w:tplc="0410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8">
    <w:nsid w:val="116E4B67"/>
    <w:multiLevelType w:val="hybridMultilevel"/>
    <w:tmpl w:val="FA3426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34615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7536F0F"/>
    <w:multiLevelType w:val="hybridMultilevel"/>
    <w:tmpl w:val="B80C227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8093653"/>
    <w:multiLevelType w:val="multilevel"/>
    <w:tmpl w:val="8BAE2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9C14226"/>
    <w:multiLevelType w:val="hybridMultilevel"/>
    <w:tmpl w:val="73B6742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EA073A"/>
    <w:multiLevelType w:val="hybridMultilevel"/>
    <w:tmpl w:val="FEC2FE94"/>
    <w:lvl w:ilvl="0" w:tplc="AD2AC4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2D0EE2"/>
    <w:multiLevelType w:val="hybridMultilevel"/>
    <w:tmpl w:val="5ED477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142E90"/>
    <w:multiLevelType w:val="singleLevel"/>
    <w:tmpl w:val="1D468ECA"/>
    <w:lvl w:ilvl="0">
      <w:start w:val="2"/>
      <w:numFmt w:val="upperLetter"/>
      <w:lvlText w:val="%1)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6">
    <w:nsid w:val="20DA7883"/>
    <w:multiLevelType w:val="hybridMultilevel"/>
    <w:tmpl w:val="FD0663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07E68"/>
    <w:multiLevelType w:val="hybridMultilevel"/>
    <w:tmpl w:val="5FF4AA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DA4F77"/>
    <w:multiLevelType w:val="hybridMultilevel"/>
    <w:tmpl w:val="280EF612"/>
    <w:lvl w:ilvl="0" w:tplc="318E9FC8">
      <w:start w:val="1"/>
      <w:numFmt w:val="decimal"/>
      <w:lvlText w:val="ART. %1 -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8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CE3F53"/>
    <w:multiLevelType w:val="hybridMultilevel"/>
    <w:tmpl w:val="338AC5A0"/>
    <w:lvl w:ilvl="0" w:tplc="B538AB1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8"/>
        <w:szCs w:val="24"/>
      </w:rPr>
    </w:lvl>
    <w:lvl w:ilvl="1" w:tplc="8230C9BA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eastAsia="Times New Roman" w:hAnsi="Symbol" w:cs="Times New Roman" w:hint="default"/>
        <w:b/>
        <w:i w:val="0"/>
        <w:sz w:val="24"/>
        <w:szCs w:val="24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4DE07D5"/>
    <w:multiLevelType w:val="hybridMultilevel"/>
    <w:tmpl w:val="CAB05EEA"/>
    <w:lvl w:ilvl="0" w:tplc="A154C69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18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12B086">
      <w:start w:val="1"/>
      <w:numFmt w:val="decimal"/>
      <w:lvlText w:val="%2."/>
      <w:lvlJc w:val="left"/>
      <w:pPr>
        <w:tabs>
          <w:tab w:val="num" w:pos="1760"/>
        </w:tabs>
        <w:ind w:left="1760" w:hanging="680"/>
      </w:pPr>
      <w:rPr>
        <w:rFonts w:ascii="Microsoft Sans Serif" w:hAnsi="Microsoft Sans Serif" w:hint="default"/>
        <w:b/>
        <w:i w:val="0"/>
        <w:sz w:val="20"/>
        <w:szCs w:val="20"/>
      </w:rPr>
    </w:lvl>
    <w:lvl w:ilvl="2" w:tplc="2A707BB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5E1613E"/>
    <w:multiLevelType w:val="hybridMultilevel"/>
    <w:tmpl w:val="C150BB34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62E75A5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26DA2327"/>
    <w:multiLevelType w:val="singleLevel"/>
    <w:tmpl w:val="04100017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24">
    <w:nsid w:val="289A689E"/>
    <w:multiLevelType w:val="hybridMultilevel"/>
    <w:tmpl w:val="8D2AFE9C"/>
    <w:lvl w:ilvl="0" w:tplc="8AAA081C">
      <w:start w:val="1"/>
      <w:numFmt w:val="bullet"/>
      <w:lvlText w:val="o"/>
      <w:lvlJc w:val="left"/>
      <w:pPr>
        <w:tabs>
          <w:tab w:val="num" w:pos="927"/>
        </w:tabs>
        <w:ind w:left="927" w:hanging="567"/>
      </w:pPr>
      <w:rPr>
        <w:rFonts w:ascii="Courier New" w:hAnsi="Courier New" w:hint="default"/>
      </w:rPr>
    </w:lvl>
    <w:lvl w:ilvl="1" w:tplc="812A86E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2B9C3711"/>
    <w:multiLevelType w:val="hybridMultilevel"/>
    <w:tmpl w:val="1ADE405E"/>
    <w:lvl w:ilvl="0" w:tplc="012646A2">
      <w:start w:val="1"/>
      <w:numFmt w:val="decimal"/>
      <w:pStyle w:val="Elencoart"/>
      <w:lvlText w:val="ART. %1 -"/>
      <w:lvlJc w:val="left"/>
      <w:pPr>
        <w:tabs>
          <w:tab w:val="num" w:pos="1957"/>
        </w:tabs>
        <w:ind w:left="1957" w:hanging="397"/>
      </w:pPr>
      <w:rPr>
        <w:rFonts w:ascii="Verdana" w:hAnsi="Verdana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8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E170EB"/>
    <w:multiLevelType w:val="hybridMultilevel"/>
    <w:tmpl w:val="928C9D14"/>
    <w:lvl w:ilvl="0" w:tplc="A51EE39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2EA1140A"/>
    <w:multiLevelType w:val="multilevel"/>
    <w:tmpl w:val="13AC2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2F405ACD"/>
    <w:multiLevelType w:val="singleLevel"/>
    <w:tmpl w:val="6548E7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3158379A"/>
    <w:multiLevelType w:val="hybridMultilevel"/>
    <w:tmpl w:val="B74ED1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3AD2EBC"/>
    <w:multiLevelType w:val="hybridMultilevel"/>
    <w:tmpl w:val="DE1422D8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1">
    <w:nsid w:val="35B06060"/>
    <w:multiLevelType w:val="singleLevel"/>
    <w:tmpl w:val="04100017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32">
    <w:nsid w:val="392047BB"/>
    <w:multiLevelType w:val="hybridMultilevel"/>
    <w:tmpl w:val="A2DA278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946491"/>
    <w:multiLevelType w:val="hybridMultilevel"/>
    <w:tmpl w:val="C24456A8"/>
    <w:lvl w:ilvl="0" w:tplc="408CBAA2">
      <w:start w:val="1"/>
      <w:numFmt w:val="lowerLetter"/>
      <w:lvlText w:val="%1)"/>
      <w:lvlJc w:val="left"/>
      <w:pPr>
        <w:ind w:left="724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9A10AD"/>
    <w:multiLevelType w:val="hybridMultilevel"/>
    <w:tmpl w:val="246244D8"/>
    <w:lvl w:ilvl="0" w:tplc="E70A24E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0"/>
        <w:szCs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5054E5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404855F5"/>
    <w:multiLevelType w:val="hybridMultilevel"/>
    <w:tmpl w:val="6D980070"/>
    <w:lvl w:ilvl="0" w:tplc="A51EE39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40680834"/>
    <w:multiLevelType w:val="singleLevel"/>
    <w:tmpl w:val="081219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42922F3B"/>
    <w:multiLevelType w:val="hybridMultilevel"/>
    <w:tmpl w:val="121891C0"/>
    <w:lvl w:ilvl="0" w:tplc="50203EE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ascii="Verdana" w:hAnsi="Verdana" w:hint="default"/>
        <w:b/>
        <w:i w:val="0"/>
        <w:sz w:val="20"/>
        <w:szCs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AE0173"/>
    <w:multiLevelType w:val="hybridMultilevel"/>
    <w:tmpl w:val="1BF293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E71FC7"/>
    <w:multiLevelType w:val="singleLevel"/>
    <w:tmpl w:val="04100017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41">
    <w:nsid w:val="4EF12C3D"/>
    <w:multiLevelType w:val="hybridMultilevel"/>
    <w:tmpl w:val="B896051A"/>
    <w:lvl w:ilvl="0" w:tplc="86FC04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5381F6A"/>
    <w:multiLevelType w:val="hybridMultilevel"/>
    <w:tmpl w:val="BE544F8A"/>
    <w:lvl w:ilvl="0" w:tplc="DA48BD96">
      <w:start w:val="1"/>
      <w:numFmt w:val="decimal"/>
      <w:lvlText w:val="%1."/>
      <w:lvlJc w:val="left"/>
      <w:pPr>
        <w:ind w:left="780" w:hanging="420"/>
      </w:pPr>
      <w:rPr>
        <w:rFonts w:ascii="Verdana" w:hAnsi="Verdana" w:hint="default"/>
        <w:b/>
        <w:i w:val="0"/>
        <w:sz w:val="18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DF1D08"/>
    <w:multiLevelType w:val="hybridMultilevel"/>
    <w:tmpl w:val="1BF04730"/>
    <w:lvl w:ilvl="0" w:tplc="851CFD68">
      <w:start w:val="1"/>
      <w:numFmt w:val="decimal"/>
      <w:pStyle w:val="Elencoartb"/>
      <w:lvlText w:val="ART. %1 -"/>
      <w:lvlJc w:val="left"/>
      <w:pPr>
        <w:ind w:left="349" w:hanging="360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AD3F31"/>
    <w:multiLevelType w:val="hybridMultilevel"/>
    <w:tmpl w:val="579C8D96"/>
    <w:lvl w:ilvl="0" w:tplc="3F342EE0"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45">
    <w:nsid w:val="5BB91AED"/>
    <w:multiLevelType w:val="hybridMultilevel"/>
    <w:tmpl w:val="4DC01960"/>
    <w:lvl w:ilvl="0" w:tplc="6240B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E93270"/>
    <w:multiLevelType w:val="hybridMultilevel"/>
    <w:tmpl w:val="69461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F78445F"/>
    <w:multiLevelType w:val="hybridMultilevel"/>
    <w:tmpl w:val="66C8A5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A9153D"/>
    <w:multiLevelType w:val="hybridMultilevel"/>
    <w:tmpl w:val="DD48C94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0695B3C"/>
    <w:multiLevelType w:val="hybridMultilevel"/>
    <w:tmpl w:val="918C5272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0">
    <w:nsid w:val="61CF0BD1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>
    <w:nsid w:val="633D7214"/>
    <w:multiLevelType w:val="singleLevel"/>
    <w:tmpl w:val="04100017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52">
    <w:nsid w:val="65ED05AA"/>
    <w:multiLevelType w:val="hybridMultilevel"/>
    <w:tmpl w:val="552C099A"/>
    <w:lvl w:ilvl="0" w:tplc="142C3568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20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36942A" w:tentative="1">
      <w:start w:val="1"/>
      <w:numFmt w:val="lowerLetter"/>
      <w:lvlText w:val="%2."/>
      <w:lvlJc w:val="left"/>
      <w:pPr>
        <w:ind w:left="1440" w:hanging="360"/>
      </w:pPr>
    </w:lvl>
    <w:lvl w:ilvl="2" w:tplc="A8EAAFF2" w:tentative="1">
      <w:start w:val="1"/>
      <w:numFmt w:val="lowerRoman"/>
      <w:lvlText w:val="%3."/>
      <w:lvlJc w:val="right"/>
      <w:pPr>
        <w:ind w:left="2160" w:hanging="180"/>
      </w:pPr>
    </w:lvl>
    <w:lvl w:ilvl="3" w:tplc="5F92CD70" w:tentative="1">
      <w:start w:val="1"/>
      <w:numFmt w:val="decimal"/>
      <w:lvlText w:val="%4."/>
      <w:lvlJc w:val="left"/>
      <w:pPr>
        <w:ind w:left="2880" w:hanging="360"/>
      </w:pPr>
    </w:lvl>
    <w:lvl w:ilvl="4" w:tplc="F3C8DA80" w:tentative="1">
      <w:start w:val="1"/>
      <w:numFmt w:val="lowerLetter"/>
      <w:lvlText w:val="%5."/>
      <w:lvlJc w:val="left"/>
      <w:pPr>
        <w:ind w:left="3600" w:hanging="360"/>
      </w:pPr>
    </w:lvl>
    <w:lvl w:ilvl="5" w:tplc="0F6CF02E" w:tentative="1">
      <w:start w:val="1"/>
      <w:numFmt w:val="lowerRoman"/>
      <w:lvlText w:val="%6."/>
      <w:lvlJc w:val="right"/>
      <w:pPr>
        <w:ind w:left="4320" w:hanging="180"/>
      </w:pPr>
    </w:lvl>
    <w:lvl w:ilvl="6" w:tplc="C26A13D8" w:tentative="1">
      <w:start w:val="1"/>
      <w:numFmt w:val="decimal"/>
      <w:lvlText w:val="%7."/>
      <w:lvlJc w:val="left"/>
      <w:pPr>
        <w:ind w:left="5040" w:hanging="360"/>
      </w:pPr>
    </w:lvl>
    <w:lvl w:ilvl="7" w:tplc="A736560C" w:tentative="1">
      <w:start w:val="1"/>
      <w:numFmt w:val="lowerLetter"/>
      <w:lvlText w:val="%8."/>
      <w:lvlJc w:val="left"/>
      <w:pPr>
        <w:ind w:left="5760" w:hanging="360"/>
      </w:pPr>
    </w:lvl>
    <w:lvl w:ilvl="8" w:tplc="78586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BF76A5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4">
    <w:nsid w:val="6C610A65"/>
    <w:multiLevelType w:val="hybridMultilevel"/>
    <w:tmpl w:val="00B67D86"/>
    <w:lvl w:ilvl="0" w:tplc="6446584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0"/>
        <w:szCs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7C89962" w:tentative="1">
      <w:start w:val="1"/>
      <w:numFmt w:val="lowerLetter"/>
      <w:lvlText w:val="%2."/>
      <w:lvlJc w:val="left"/>
      <w:pPr>
        <w:ind w:left="1440" w:hanging="360"/>
      </w:pPr>
    </w:lvl>
    <w:lvl w:ilvl="2" w:tplc="F3A806E6" w:tentative="1">
      <w:start w:val="1"/>
      <w:numFmt w:val="lowerRoman"/>
      <w:lvlText w:val="%3."/>
      <w:lvlJc w:val="right"/>
      <w:pPr>
        <w:ind w:left="2160" w:hanging="180"/>
      </w:pPr>
    </w:lvl>
    <w:lvl w:ilvl="3" w:tplc="18609FE6" w:tentative="1">
      <w:start w:val="1"/>
      <w:numFmt w:val="decimal"/>
      <w:lvlText w:val="%4."/>
      <w:lvlJc w:val="left"/>
      <w:pPr>
        <w:ind w:left="2880" w:hanging="360"/>
      </w:pPr>
    </w:lvl>
    <w:lvl w:ilvl="4" w:tplc="C90420EC" w:tentative="1">
      <w:start w:val="1"/>
      <w:numFmt w:val="lowerLetter"/>
      <w:lvlText w:val="%5."/>
      <w:lvlJc w:val="left"/>
      <w:pPr>
        <w:ind w:left="3600" w:hanging="360"/>
      </w:pPr>
    </w:lvl>
    <w:lvl w:ilvl="5" w:tplc="51988DEE" w:tentative="1">
      <w:start w:val="1"/>
      <w:numFmt w:val="lowerRoman"/>
      <w:lvlText w:val="%6."/>
      <w:lvlJc w:val="right"/>
      <w:pPr>
        <w:ind w:left="4320" w:hanging="180"/>
      </w:pPr>
    </w:lvl>
    <w:lvl w:ilvl="6" w:tplc="52C26814" w:tentative="1">
      <w:start w:val="1"/>
      <w:numFmt w:val="decimal"/>
      <w:lvlText w:val="%7."/>
      <w:lvlJc w:val="left"/>
      <w:pPr>
        <w:ind w:left="5040" w:hanging="360"/>
      </w:pPr>
    </w:lvl>
    <w:lvl w:ilvl="7" w:tplc="315C0804" w:tentative="1">
      <w:start w:val="1"/>
      <w:numFmt w:val="lowerLetter"/>
      <w:lvlText w:val="%8."/>
      <w:lvlJc w:val="left"/>
      <w:pPr>
        <w:ind w:left="5760" w:hanging="360"/>
      </w:pPr>
    </w:lvl>
    <w:lvl w:ilvl="8" w:tplc="DFE04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E8D5DCB"/>
    <w:multiLevelType w:val="hybridMultilevel"/>
    <w:tmpl w:val="1FC88E06"/>
    <w:lvl w:ilvl="0" w:tplc="D8C6AB44">
      <w:numFmt w:val="bullet"/>
      <w:lvlText w:val=""/>
      <w:lvlJc w:val="left"/>
      <w:pPr>
        <w:ind w:left="797" w:hanging="360"/>
      </w:pPr>
      <w:rPr>
        <w:rFonts w:ascii="Wingdings 2" w:eastAsia="Times New Roman" w:hAnsi="Wingdings 2" w:cs="Times New Roman" w:hint="default"/>
      </w:rPr>
    </w:lvl>
    <w:lvl w:ilvl="1" w:tplc="04100019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56">
    <w:nsid w:val="749C4905"/>
    <w:multiLevelType w:val="singleLevel"/>
    <w:tmpl w:val="F1AA9E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7">
    <w:nsid w:val="799D485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8">
    <w:nsid w:val="7B7B79B7"/>
    <w:multiLevelType w:val="hybridMultilevel"/>
    <w:tmpl w:val="474C850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F6F2934"/>
    <w:multiLevelType w:val="hybridMultilevel"/>
    <w:tmpl w:val="F1525B56"/>
    <w:lvl w:ilvl="0" w:tplc="AE06A786">
      <w:start w:val="1"/>
      <w:numFmt w:val="decimal"/>
      <w:pStyle w:val="Elencoartc"/>
      <w:lvlText w:val="ART. %1 -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53C299E" w:tentative="1">
      <w:start w:val="1"/>
      <w:numFmt w:val="lowerLetter"/>
      <w:lvlText w:val="%2."/>
      <w:lvlJc w:val="left"/>
      <w:pPr>
        <w:ind w:left="1080" w:hanging="360"/>
      </w:pPr>
    </w:lvl>
    <w:lvl w:ilvl="2" w:tplc="DD0A5890" w:tentative="1">
      <w:start w:val="1"/>
      <w:numFmt w:val="lowerRoman"/>
      <w:lvlText w:val="%3."/>
      <w:lvlJc w:val="right"/>
      <w:pPr>
        <w:ind w:left="1800" w:hanging="180"/>
      </w:pPr>
    </w:lvl>
    <w:lvl w:ilvl="3" w:tplc="0B54D398" w:tentative="1">
      <w:start w:val="1"/>
      <w:numFmt w:val="decimal"/>
      <w:lvlText w:val="%4."/>
      <w:lvlJc w:val="left"/>
      <w:pPr>
        <w:ind w:left="2520" w:hanging="360"/>
      </w:pPr>
    </w:lvl>
    <w:lvl w:ilvl="4" w:tplc="01D80FB4" w:tentative="1">
      <w:start w:val="1"/>
      <w:numFmt w:val="lowerLetter"/>
      <w:lvlText w:val="%5."/>
      <w:lvlJc w:val="left"/>
      <w:pPr>
        <w:ind w:left="3240" w:hanging="360"/>
      </w:pPr>
    </w:lvl>
    <w:lvl w:ilvl="5" w:tplc="B920753A" w:tentative="1">
      <w:start w:val="1"/>
      <w:numFmt w:val="lowerRoman"/>
      <w:lvlText w:val="%6."/>
      <w:lvlJc w:val="right"/>
      <w:pPr>
        <w:ind w:left="3960" w:hanging="180"/>
      </w:pPr>
    </w:lvl>
    <w:lvl w:ilvl="6" w:tplc="B836621A" w:tentative="1">
      <w:start w:val="1"/>
      <w:numFmt w:val="decimal"/>
      <w:lvlText w:val="%7."/>
      <w:lvlJc w:val="left"/>
      <w:pPr>
        <w:ind w:left="4680" w:hanging="360"/>
      </w:pPr>
    </w:lvl>
    <w:lvl w:ilvl="7" w:tplc="F37C8558" w:tentative="1">
      <w:start w:val="1"/>
      <w:numFmt w:val="lowerLetter"/>
      <w:lvlText w:val="%8."/>
      <w:lvlJc w:val="left"/>
      <w:pPr>
        <w:ind w:left="5400" w:hanging="360"/>
      </w:pPr>
    </w:lvl>
    <w:lvl w:ilvl="8" w:tplc="26BC5A9C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15"/>
  </w:num>
  <w:num w:numId="5">
    <w:abstractNumId w:val="51"/>
  </w:num>
  <w:num w:numId="6">
    <w:abstractNumId w:val="40"/>
  </w:num>
  <w:num w:numId="7">
    <w:abstractNumId w:val="23"/>
  </w:num>
  <w:num w:numId="8">
    <w:abstractNumId w:val="31"/>
  </w:num>
  <w:num w:numId="9">
    <w:abstractNumId w:val="1"/>
  </w:num>
  <w:num w:numId="10">
    <w:abstractNumId w:val="57"/>
  </w:num>
  <w:num w:numId="11">
    <w:abstractNumId w:val="20"/>
  </w:num>
  <w:num w:numId="12">
    <w:abstractNumId w:val="37"/>
  </w:num>
  <w:num w:numId="13">
    <w:abstractNumId w:val="50"/>
  </w:num>
  <w:num w:numId="14">
    <w:abstractNumId w:val="43"/>
  </w:num>
  <w:num w:numId="15">
    <w:abstractNumId w:val="59"/>
  </w:num>
  <w:num w:numId="16">
    <w:abstractNumId w:val="44"/>
  </w:num>
  <w:num w:numId="17">
    <w:abstractNumId w:val="45"/>
  </w:num>
  <w:num w:numId="18">
    <w:abstractNumId w:val="34"/>
  </w:num>
  <w:num w:numId="19">
    <w:abstractNumId w:val="11"/>
  </w:num>
  <w:num w:numId="20">
    <w:abstractNumId w:val="38"/>
  </w:num>
  <w:num w:numId="21">
    <w:abstractNumId w:val="21"/>
  </w:num>
  <w:num w:numId="22">
    <w:abstractNumId w:val="6"/>
  </w:num>
  <w:num w:numId="23">
    <w:abstractNumId w:val="36"/>
  </w:num>
  <w:num w:numId="24">
    <w:abstractNumId w:val="28"/>
  </w:num>
  <w:num w:numId="25">
    <w:abstractNumId w:val="12"/>
  </w:num>
  <w:num w:numId="26">
    <w:abstractNumId w:val="7"/>
  </w:num>
  <w:num w:numId="27">
    <w:abstractNumId w:val="42"/>
  </w:num>
  <w:num w:numId="28">
    <w:abstractNumId w:val="2"/>
  </w:num>
  <w:num w:numId="29">
    <w:abstractNumId w:val="53"/>
  </w:num>
  <w:num w:numId="30">
    <w:abstractNumId w:val="22"/>
  </w:num>
  <w:num w:numId="31">
    <w:abstractNumId w:val="9"/>
  </w:num>
  <w:num w:numId="32">
    <w:abstractNumId w:val="35"/>
  </w:num>
  <w:num w:numId="33">
    <w:abstractNumId w:val="41"/>
  </w:num>
  <w:num w:numId="34">
    <w:abstractNumId w:val="48"/>
  </w:num>
  <w:num w:numId="35">
    <w:abstractNumId w:val="55"/>
  </w:num>
  <w:num w:numId="36">
    <w:abstractNumId w:val="18"/>
  </w:num>
  <w:num w:numId="37">
    <w:abstractNumId w:val="25"/>
  </w:num>
  <w:num w:numId="38">
    <w:abstractNumId w:val="10"/>
  </w:num>
  <w:num w:numId="39">
    <w:abstractNumId w:val="47"/>
  </w:num>
  <w:num w:numId="40">
    <w:abstractNumId w:val="13"/>
  </w:num>
  <w:num w:numId="41">
    <w:abstractNumId w:val="33"/>
  </w:num>
  <w:num w:numId="42">
    <w:abstractNumId w:val="8"/>
  </w:num>
  <w:num w:numId="43">
    <w:abstractNumId w:val="27"/>
  </w:num>
  <w:num w:numId="44">
    <w:abstractNumId w:val="39"/>
  </w:num>
  <w:num w:numId="45">
    <w:abstractNumId w:val="54"/>
  </w:num>
  <w:num w:numId="46">
    <w:abstractNumId w:val="4"/>
  </w:num>
  <w:num w:numId="47">
    <w:abstractNumId w:val="17"/>
  </w:num>
  <w:num w:numId="48">
    <w:abstractNumId w:val="16"/>
  </w:num>
  <w:num w:numId="49">
    <w:abstractNumId w:val="29"/>
  </w:num>
  <w:num w:numId="50">
    <w:abstractNumId w:val="46"/>
  </w:num>
  <w:num w:numId="51">
    <w:abstractNumId w:val="3"/>
  </w:num>
  <w:num w:numId="52">
    <w:abstractNumId w:val="52"/>
  </w:num>
  <w:num w:numId="53">
    <w:abstractNumId w:val="56"/>
  </w:num>
  <w:num w:numId="54">
    <w:abstractNumId w:val="32"/>
  </w:num>
  <w:num w:numId="55">
    <w:abstractNumId w:val="14"/>
  </w:num>
  <w:num w:numId="56">
    <w:abstractNumId w:val="58"/>
  </w:num>
  <w:num w:numId="57">
    <w:abstractNumId w:val="49"/>
  </w:num>
  <w:num w:numId="58">
    <w:abstractNumId w:val="19"/>
  </w:num>
  <w:num w:numId="59">
    <w:abstractNumId w:val="26"/>
  </w:num>
  <w:num w:numId="60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3" w:dllVersion="517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284"/>
  <w:doNotHyphenateCaps/>
  <w:drawingGridHorizontalSpacing w:val="120"/>
  <w:displayHorizont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B7A"/>
    <w:rsid w:val="0000102B"/>
    <w:rsid w:val="000044C9"/>
    <w:rsid w:val="000046C8"/>
    <w:rsid w:val="000051B5"/>
    <w:rsid w:val="000052E2"/>
    <w:rsid w:val="00005A11"/>
    <w:rsid w:val="0000726F"/>
    <w:rsid w:val="00010787"/>
    <w:rsid w:val="0001211F"/>
    <w:rsid w:val="000136E7"/>
    <w:rsid w:val="00014884"/>
    <w:rsid w:val="00023350"/>
    <w:rsid w:val="00024E2B"/>
    <w:rsid w:val="00024F63"/>
    <w:rsid w:val="000252B8"/>
    <w:rsid w:val="00030C4A"/>
    <w:rsid w:val="00032622"/>
    <w:rsid w:val="000336A0"/>
    <w:rsid w:val="00033897"/>
    <w:rsid w:val="00033DF7"/>
    <w:rsid w:val="000379F4"/>
    <w:rsid w:val="00042AA3"/>
    <w:rsid w:val="000434CE"/>
    <w:rsid w:val="0004490F"/>
    <w:rsid w:val="00044A61"/>
    <w:rsid w:val="00044B98"/>
    <w:rsid w:val="000454FC"/>
    <w:rsid w:val="00045B2E"/>
    <w:rsid w:val="00045B33"/>
    <w:rsid w:val="00046E7F"/>
    <w:rsid w:val="000508FA"/>
    <w:rsid w:val="00050ECA"/>
    <w:rsid w:val="00052B0D"/>
    <w:rsid w:val="000538E1"/>
    <w:rsid w:val="00054CFA"/>
    <w:rsid w:val="0005656F"/>
    <w:rsid w:val="00060DE5"/>
    <w:rsid w:val="0006262A"/>
    <w:rsid w:val="000660E3"/>
    <w:rsid w:val="00066DBD"/>
    <w:rsid w:val="00066EBB"/>
    <w:rsid w:val="00067A2A"/>
    <w:rsid w:val="00073078"/>
    <w:rsid w:val="0007604B"/>
    <w:rsid w:val="0007689E"/>
    <w:rsid w:val="00080D1F"/>
    <w:rsid w:val="00081364"/>
    <w:rsid w:val="0008156A"/>
    <w:rsid w:val="00082882"/>
    <w:rsid w:val="00083BC1"/>
    <w:rsid w:val="00086AC1"/>
    <w:rsid w:val="00086C8C"/>
    <w:rsid w:val="00087771"/>
    <w:rsid w:val="00090938"/>
    <w:rsid w:val="0009136F"/>
    <w:rsid w:val="00092443"/>
    <w:rsid w:val="000940CB"/>
    <w:rsid w:val="000A0DC4"/>
    <w:rsid w:val="000A13A8"/>
    <w:rsid w:val="000A72B6"/>
    <w:rsid w:val="000B09C6"/>
    <w:rsid w:val="000B279B"/>
    <w:rsid w:val="000B5333"/>
    <w:rsid w:val="000B597F"/>
    <w:rsid w:val="000B6397"/>
    <w:rsid w:val="000C0711"/>
    <w:rsid w:val="000C1DE7"/>
    <w:rsid w:val="000C3B68"/>
    <w:rsid w:val="000C4457"/>
    <w:rsid w:val="000C49C9"/>
    <w:rsid w:val="000C527E"/>
    <w:rsid w:val="000D00FE"/>
    <w:rsid w:val="000D0D2E"/>
    <w:rsid w:val="000D321D"/>
    <w:rsid w:val="000D4558"/>
    <w:rsid w:val="000D6071"/>
    <w:rsid w:val="000D6243"/>
    <w:rsid w:val="000E1056"/>
    <w:rsid w:val="000E1ABE"/>
    <w:rsid w:val="000E2594"/>
    <w:rsid w:val="000E2822"/>
    <w:rsid w:val="000E2A0C"/>
    <w:rsid w:val="000E2EF2"/>
    <w:rsid w:val="000E3CC2"/>
    <w:rsid w:val="000E5700"/>
    <w:rsid w:val="000E5EE1"/>
    <w:rsid w:val="000E612B"/>
    <w:rsid w:val="000E7066"/>
    <w:rsid w:val="000E74A5"/>
    <w:rsid w:val="000F0CC5"/>
    <w:rsid w:val="000F0E96"/>
    <w:rsid w:val="000F2796"/>
    <w:rsid w:val="000F36B5"/>
    <w:rsid w:val="000F61E6"/>
    <w:rsid w:val="000F62E9"/>
    <w:rsid w:val="000F6473"/>
    <w:rsid w:val="000F6B8E"/>
    <w:rsid w:val="000F768B"/>
    <w:rsid w:val="00101047"/>
    <w:rsid w:val="00103E79"/>
    <w:rsid w:val="001046A0"/>
    <w:rsid w:val="00104DF4"/>
    <w:rsid w:val="00105ED1"/>
    <w:rsid w:val="001072C1"/>
    <w:rsid w:val="00110559"/>
    <w:rsid w:val="00110EBB"/>
    <w:rsid w:val="00111D08"/>
    <w:rsid w:val="00112F8C"/>
    <w:rsid w:val="00113509"/>
    <w:rsid w:val="00114025"/>
    <w:rsid w:val="001159CD"/>
    <w:rsid w:val="00122477"/>
    <w:rsid w:val="001229C2"/>
    <w:rsid w:val="001229D0"/>
    <w:rsid w:val="00123867"/>
    <w:rsid w:val="001257A4"/>
    <w:rsid w:val="00127E92"/>
    <w:rsid w:val="0013042A"/>
    <w:rsid w:val="001342C3"/>
    <w:rsid w:val="001343E0"/>
    <w:rsid w:val="00136748"/>
    <w:rsid w:val="00136CAD"/>
    <w:rsid w:val="0013749E"/>
    <w:rsid w:val="001404A6"/>
    <w:rsid w:val="00140912"/>
    <w:rsid w:val="00140E7E"/>
    <w:rsid w:val="00141DA4"/>
    <w:rsid w:val="00141F1C"/>
    <w:rsid w:val="0014435A"/>
    <w:rsid w:val="00144920"/>
    <w:rsid w:val="00147E26"/>
    <w:rsid w:val="00150AE6"/>
    <w:rsid w:val="00150C1B"/>
    <w:rsid w:val="00152D20"/>
    <w:rsid w:val="00154690"/>
    <w:rsid w:val="00155F72"/>
    <w:rsid w:val="001625C0"/>
    <w:rsid w:val="00164D6E"/>
    <w:rsid w:val="001666C0"/>
    <w:rsid w:val="001706B7"/>
    <w:rsid w:val="00171729"/>
    <w:rsid w:val="00173589"/>
    <w:rsid w:val="00173AFE"/>
    <w:rsid w:val="00173E2B"/>
    <w:rsid w:val="00174CFE"/>
    <w:rsid w:val="00180125"/>
    <w:rsid w:val="00181588"/>
    <w:rsid w:val="00183209"/>
    <w:rsid w:val="00183CB9"/>
    <w:rsid w:val="00185193"/>
    <w:rsid w:val="001900D3"/>
    <w:rsid w:val="0019153F"/>
    <w:rsid w:val="00195A69"/>
    <w:rsid w:val="00196519"/>
    <w:rsid w:val="00197A1B"/>
    <w:rsid w:val="001A0409"/>
    <w:rsid w:val="001A5E1C"/>
    <w:rsid w:val="001A62FF"/>
    <w:rsid w:val="001B4D7B"/>
    <w:rsid w:val="001B5AFB"/>
    <w:rsid w:val="001B7EB8"/>
    <w:rsid w:val="001B7F49"/>
    <w:rsid w:val="001C00E4"/>
    <w:rsid w:val="001C03BA"/>
    <w:rsid w:val="001C3CA7"/>
    <w:rsid w:val="001C4116"/>
    <w:rsid w:val="001C42AF"/>
    <w:rsid w:val="001C6A95"/>
    <w:rsid w:val="001D0887"/>
    <w:rsid w:val="001D19CA"/>
    <w:rsid w:val="001D1AB2"/>
    <w:rsid w:val="001D27DE"/>
    <w:rsid w:val="001D2813"/>
    <w:rsid w:val="001D39F9"/>
    <w:rsid w:val="001D4C69"/>
    <w:rsid w:val="001D5373"/>
    <w:rsid w:val="001E62D2"/>
    <w:rsid w:val="001F2AA8"/>
    <w:rsid w:val="001F31B4"/>
    <w:rsid w:val="001F373F"/>
    <w:rsid w:val="001F4835"/>
    <w:rsid w:val="001F5405"/>
    <w:rsid w:val="001F6243"/>
    <w:rsid w:val="001F7D8A"/>
    <w:rsid w:val="00201A55"/>
    <w:rsid w:val="0020261E"/>
    <w:rsid w:val="00203E38"/>
    <w:rsid w:val="00204E88"/>
    <w:rsid w:val="00206408"/>
    <w:rsid w:val="00210DA7"/>
    <w:rsid w:val="00211DF6"/>
    <w:rsid w:val="00212886"/>
    <w:rsid w:val="00216380"/>
    <w:rsid w:val="00217544"/>
    <w:rsid w:val="002205C2"/>
    <w:rsid w:val="00227123"/>
    <w:rsid w:val="002329A0"/>
    <w:rsid w:val="002334F0"/>
    <w:rsid w:val="002434C1"/>
    <w:rsid w:val="0024390B"/>
    <w:rsid w:val="00252054"/>
    <w:rsid w:val="00255EE8"/>
    <w:rsid w:val="00255FB2"/>
    <w:rsid w:val="00256574"/>
    <w:rsid w:val="00256780"/>
    <w:rsid w:val="002573C5"/>
    <w:rsid w:val="0025783F"/>
    <w:rsid w:val="002603AA"/>
    <w:rsid w:val="00264ABC"/>
    <w:rsid w:val="00266192"/>
    <w:rsid w:val="00267276"/>
    <w:rsid w:val="00267FFA"/>
    <w:rsid w:val="00271802"/>
    <w:rsid w:val="00271E52"/>
    <w:rsid w:val="0027215E"/>
    <w:rsid w:val="002723E0"/>
    <w:rsid w:val="0027508F"/>
    <w:rsid w:val="00275322"/>
    <w:rsid w:val="00276021"/>
    <w:rsid w:val="0028167E"/>
    <w:rsid w:val="00281F16"/>
    <w:rsid w:val="002820A4"/>
    <w:rsid w:val="00285910"/>
    <w:rsid w:val="0028754E"/>
    <w:rsid w:val="00290563"/>
    <w:rsid w:val="00290711"/>
    <w:rsid w:val="00290A84"/>
    <w:rsid w:val="002948F1"/>
    <w:rsid w:val="0029603F"/>
    <w:rsid w:val="00296928"/>
    <w:rsid w:val="00297943"/>
    <w:rsid w:val="0029794C"/>
    <w:rsid w:val="002A19AA"/>
    <w:rsid w:val="002A1A1F"/>
    <w:rsid w:val="002A1C64"/>
    <w:rsid w:val="002A3ED7"/>
    <w:rsid w:val="002A5A46"/>
    <w:rsid w:val="002A74B2"/>
    <w:rsid w:val="002B1956"/>
    <w:rsid w:val="002B1FBD"/>
    <w:rsid w:val="002B4FAD"/>
    <w:rsid w:val="002B599A"/>
    <w:rsid w:val="002B5F49"/>
    <w:rsid w:val="002B78D5"/>
    <w:rsid w:val="002B78ED"/>
    <w:rsid w:val="002C14AA"/>
    <w:rsid w:val="002C2575"/>
    <w:rsid w:val="002C27AA"/>
    <w:rsid w:val="002C6319"/>
    <w:rsid w:val="002C7663"/>
    <w:rsid w:val="002C7CCD"/>
    <w:rsid w:val="002D09CA"/>
    <w:rsid w:val="002D13A0"/>
    <w:rsid w:val="002D2FE5"/>
    <w:rsid w:val="002D307C"/>
    <w:rsid w:val="002D763B"/>
    <w:rsid w:val="002E0232"/>
    <w:rsid w:val="002E14E9"/>
    <w:rsid w:val="002E2031"/>
    <w:rsid w:val="002E264E"/>
    <w:rsid w:val="002E3558"/>
    <w:rsid w:val="002E4F39"/>
    <w:rsid w:val="002E584B"/>
    <w:rsid w:val="002E6279"/>
    <w:rsid w:val="002F05D0"/>
    <w:rsid w:val="002F1751"/>
    <w:rsid w:val="002F197E"/>
    <w:rsid w:val="002F23FC"/>
    <w:rsid w:val="002F267B"/>
    <w:rsid w:val="002F3618"/>
    <w:rsid w:val="002F7011"/>
    <w:rsid w:val="002F72E8"/>
    <w:rsid w:val="00300749"/>
    <w:rsid w:val="00300A47"/>
    <w:rsid w:val="003011E8"/>
    <w:rsid w:val="00301B76"/>
    <w:rsid w:val="00302BE4"/>
    <w:rsid w:val="00302C50"/>
    <w:rsid w:val="00303E38"/>
    <w:rsid w:val="00307492"/>
    <w:rsid w:val="00307FFB"/>
    <w:rsid w:val="00310FB1"/>
    <w:rsid w:val="00312331"/>
    <w:rsid w:val="0031247B"/>
    <w:rsid w:val="00313C71"/>
    <w:rsid w:val="0031469A"/>
    <w:rsid w:val="00320524"/>
    <w:rsid w:val="00321B9A"/>
    <w:rsid w:val="00324A1A"/>
    <w:rsid w:val="00325140"/>
    <w:rsid w:val="00330406"/>
    <w:rsid w:val="00332721"/>
    <w:rsid w:val="00332958"/>
    <w:rsid w:val="00333430"/>
    <w:rsid w:val="003404FA"/>
    <w:rsid w:val="00340DD7"/>
    <w:rsid w:val="00345172"/>
    <w:rsid w:val="00347BC4"/>
    <w:rsid w:val="0035055A"/>
    <w:rsid w:val="003521B2"/>
    <w:rsid w:val="00352C2A"/>
    <w:rsid w:val="003535E6"/>
    <w:rsid w:val="0035407F"/>
    <w:rsid w:val="00355905"/>
    <w:rsid w:val="0035746F"/>
    <w:rsid w:val="00362F7F"/>
    <w:rsid w:val="00363CA0"/>
    <w:rsid w:val="00364F72"/>
    <w:rsid w:val="00365B3E"/>
    <w:rsid w:val="003747CC"/>
    <w:rsid w:val="00375088"/>
    <w:rsid w:val="0037781D"/>
    <w:rsid w:val="003801C7"/>
    <w:rsid w:val="0038042D"/>
    <w:rsid w:val="00381637"/>
    <w:rsid w:val="00385AC9"/>
    <w:rsid w:val="00385B85"/>
    <w:rsid w:val="0038630F"/>
    <w:rsid w:val="003878E5"/>
    <w:rsid w:val="003908EC"/>
    <w:rsid w:val="00392418"/>
    <w:rsid w:val="0039393A"/>
    <w:rsid w:val="00394389"/>
    <w:rsid w:val="0039458B"/>
    <w:rsid w:val="0039501F"/>
    <w:rsid w:val="003963A1"/>
    <w:rsid w:val="0039673C"/>
    <w:rsid w:val="00396D60"/>
    <w:rsid w:val="003A1C7E"/>
    <w:rsid w:val="003A22B8"/>
    <w:rsid w:val="003A24C2"/>
    <w:rsid w:val="003A2FAE"/>
    <w:rsid w:val="003A3C0B"/>
    <w:rsid w:val="003A4C96"/>
    <w:rsid w:val="003A4FE2"/>
    <w:rsid w:val="003A50C2"/>
    <w:rsid w:val="003A5A27"/>
    <w:rsid w:val="003A5F92"/>
    <w:rsid w:val="003A5FFA"/>
    <w:rsid w:val="003A71E9"/>
    <w:rsid w:val="003A743D"/>
    <w:rsid w:val="003A7594"/>
    <w:rsid w:val="003B0144"/>
    <w:rsid w:val="003B0F8F"/>
    <w:rsid w:val="003B18C8"/>
    <w:rsid w:val="003B1A37"/>
    <w:rsid w:val="003B1B48"/>
    <w:rsid w:val="003B6303"/>
    <w:rsid w:val="003B6E7A"/>
    <w:rsid w:val="003B71C3"/>
    <w:rsid w:val="003B7A4D"/>
    <w:rsid w:val="003C13EB"/>
    <w:rsid w:val="003C1A40"/>
    <w:rsid w:val="003C33EA"/>
    <w:rsid w:val="003C4A67"/>
    <w:rsid w:val="003D2C1A"/>
    <w:rsid w:val="003D3CA0"/>
    <w:rsid w:val="003D4CE1"/>
    <w:rsid w:val="003D566C"/>
    <w:rsid w:val="003D5B90"/>
    <w:rsid w:val="003D6BBC"/>
    <w:rsid w:val="003D72B9"/>
    <w:rsid w:val="003D732C"/>
    <w:rsid w:val="003E0C0A"/>
    <w:rsid w:val="003E283F"/>
    <w:rsid w:val="003E3505"/>
    <w:rsid w:val="003E4CAD"/>
    <w:rsid w:val="003E57FF"/>
    <w:rsid w:val="003E60B6"/>
    <w:rsid w:val="003E7790"/>
    <w:rsid w:val="003F0275"/>
    <w:rsid w:val="003F06A1"/>
    <w:rsid w:val="003F7C1E"/>
    <w:rsid w:val="00400F31"/>
    <w:rsid w:val="004010CB"/>
    <w:rsid w:val="00401563"/>
    <w:rsid w:val="00402743"/>
    <w:rsid w:val="0040346D"/>
    <w:rsid w:val="004041F3"/>
    <w:rsid w:val="00405F68"/>
    <w:rsid w:val="00411534"/>
    <w:rsid w:val="00411FA8"/>
    <w:rsid w:val="00413864"/>
    <w:rsid w:val="00417301"/>
    <w:rsid w:val="0041743B"/>
    <w:rsid w:val="00420476"/>
    <w:rsid w:val="00420569"/>
    <w:rsid w:val="00421484"/>
    <w:rsid w:val="00421791"/>
    <w:rsid w:val="00422DE1"/>
    <w:rsid w:val="00423417"/>
    <w:rsid w:val="004237FC"/>
    <w:rsid w:val="00423D68"/>
    <w:rsid w:val="004270D0"/>
    <w:rsid w:val="00430036"/>
    <w:rsid w:val="00431ED3"/>
    <w:rsid w:val="00433759"/>
    <w:rsid w:val="00436769"/>
    <w:rsid w:val="00436786"/>
    <w:rsid w:val="00440541"/>
    <w:rsid w:val="004431E7"/>
    <w:rsid w:val="00444076"/>
    <w:rsid w:val="00445D76"/>
    <w:rsid w:val="00446C3E"/>
    <w:rsid w:val="004471BF"/>
    <w:rsid w:val="00447B50"/>
    <w:rsid w:val="00456279"/>
    <w:rsid w:val="0045778B"/>
    <w:rsid w:val="004606A5"/>
    <w:rsid w:val="00461220"/>
    <w:rsid w:val="004659C1"/>
    <w:rsid w:val="0047008E"/>
    <w:rsid w:val="00473134"/>
    <w:rsid w:val="00474439"/>
    <w:rsid w:val="00476D88"/>
    <w:rsid w:val="00476DCB"/>
    <w:rsid w:val="00480054"/>
    <w:rsid w:val="0048258E"/>
    <w:rsid w:val="00482714"/>
    <w:rsid w:val="00483587"/>
    <w:rsid w:val="0048490B"/>
    <w:rsid w:val="0048593C"/>
    <w:rsid w:val="00486149"/>
    <w:rsid w:val="00486A5F"/>
    <w:rsid w:val="00486AAE"/>
    <w:rsid w:val="00487537"/>
    <w:rsid w:val="0048775E"/>
    <w:rsid w:val="00487E74"/>
    <w:rsid w:val="004907F6"/>
    <w:rsid w:val="00491AA2"/>
    <w:rsid w:val="004928AE"/>
    <w:rsid w:val="00493064"/>
    <w:rsid w:val="00495B8F"/>
    <w:rsid w:val="00495BF1"/>
    <w:rsid w:val="004A0B6E"/>
    <w:rsid w:val="004A3A0F"/>
    <w:rsid w:val="004A6D91"/>
    <w:rsid w:val="004B097E"/>
    <w:rsid w:val="004B1325"/>
    <w:rsid w:val="004B2962"/>
    <w:rsid w:val="004B6CF7"/>
    <w:rsid w:val="004B6D73"/>
    <w:rsid w:val="004B6E1C"/>
    <w:rsid w:val="004C00CE"/>
    <w:rsid w:val="004C1CAE"/>
    <w:rsid w:val="004C242D"/>
    <w:rsid w:val="004C2AC9"/>
    <w:rsid w:val="004C2DBC"/>
    <w:rsid w:val="004C71D7"/>
    <w:rsid w:val="004D0AFD"/>
    <w:rsid w:val="004D2C01"/>
    <w:rsid w:val="004D2F06"/>
    <w:rsid w:val="004D5D42"/>
    <w:rsid w:val="004D7979"/>
    <w:rsid w:val="004D79B2"/>
    <w:rsid w:val="004D7A30"/>
    <w:rsid w:val="004E3AD8"/>
    <w:rsid w:val="004E4D9B"/>
    <w:rsid w:val="004E71C2"/>
    <w:rsid w:val="004E7270"/>
    <w:rsid w:val="004E7D9F"/>
    <w:rsid w:val="004F167E"/>
    <w:rsid w:val="004F1C80"/>
    <w:rsid w:val="004F302F"/>
    <w:rsid w:val="004F6717"/>
    <w:rsid w:val="004F699B"/>
    <w:rsid w:val="004F7560"/>
    <w:rsid w:val="00502299"/>
    <w:rsid w:val="0050312B"/>
    <w:rsid w:val="00503AC5"/>
    <w:rsid w:val="00505755"/>
    <w:rsid w:val="00505E4F"/>
    <w:rsid w:val="00506C64"/>
    <w:rsid w:val="00507CB4"/>
    <w:rsid w:val="00511471"/>
    <w:rsid w:val="005117F9"/>
    <w:rsid w:val="00514713"/>
    <w:rsid w:val="00515C60"/>
    <w:rsid w:val="0051664D"/>
    <w:rsid w:val="005177BA"/>
    <w:rsid w:val="0052366B"/>
    <w:rsid w:val="00526B61"/>
    <w:rsid w:val="0052747C"/>
    <w:rsid w:val="00527E9E"/>
    <w:rsid w:val="005308B2"/>
    <w:rsid w:val="00530A65"/>
    <w:rsid w:val="00531A25"/>
    <w:rsid w:val="005324B6"/>
    <w:rsid w:val="00532A33"/>
    <w:rsid w:val="0053332E"/>
    <w:rsid w:val="005338A1"/>
    <w:rsid w:val="005358D7"/>
    <w:rsid w:val="005359CA"/>
    <w:rsid w:val="00541EBF"/>
    <w:rsid w:val="00544A20"/>
    <w:rsid w:val="005454E4"/>
    <w:rsid w:val="0054624F"/>
    <w:rsid w:val="00547040"/>
    <w:rsid w:val="005476EF"/>
    <w:rsid w:val="00547DD2"/>
    <w:rsid w:val="00550662"/>
    <w:rsid w:val="00550EC6"/>
    <w:rsid w:val="00555BA0"/>
    <w:rsid w:val="00556313"/>
    <w:rsid w:val="005610EB"/>
    <w:rsid w:val="00561250"/>
    <w:rsid w:val="00561673"/>
    <w:rsid w:val="005673E4"/>
    <w:rsid w:val="0056770E"/>
    <w:rsid w:val="00570073"/>
    <w:rsid w:val="005700CE"/>
    <w:rsid w:val="0057151A"/>
    <w:rsid w:val="005719B7"/>
    <w:rsid w:val="00574EA3"/>
    <w:rsid w:val="0058491A"/>
    <w:rsid w:val="00585528"/>
    <w:rsid w:val="0058557E"/>
    <w:rsid w:val="005864A4"/>
    <w:rsid w:val="00586530"/>
    <w:rsid w:val="005874E9"/>
    <w:rsid w:val="00592EB1"/>
    <w:rsid w:val="005932EA"/>
    <w:rsid w:val="005937E1"/>
    <w:rsid w:val="0059642C"/>
    <w:rsid w:val="005A06F6"/>
    <w:rsid w:val="005A0AD3"/>
    <w:rsid w:val="005A10DA"/>
    <w:rsid w:val="005A13A5"/>
    <w:rsid w:val="005A2170"/>
    <w:rsid w:val="005A51D2"/>
    <w:rsid w:val="005A595F"/>
    <w:rsid w:val="005A596C"/>
    <w:rsid w:val="005A66C8"/>
    <w:rsid w:val="005A705B"/>
    <w:rsid w:val="005B0FB3"/>
    <w:rsid w:val="005B2671"/>
    <w:rsid w:val="005B2BAB"/>
    <w:rsid w:val="005B30F5"/>
    <w:rsid w:val="005B373A"/>
    <w:rsid w:val="005B4745"/>
    <w:rsid w:val="005B5E7E"/>
    <w:rsid w:val="005B69D8"/>
    <w:rsid w:val="005B79CC"/>
    <w:rsid w:val="005C2369"/>
    <w:rsid w:val="005C440E"/>
    <w:rsid w:val="005C5498"/>
    <w:rsid w:val="005C56EF"/>
    <w:rsid w:val="005C666D"/>
    <w:rsid w:val="005D071C"/>
    <w:rsid w:val="005D1067"/>
    <w:rsid w:val="005D1208"/>
    <w:rsid w:val="005D2821"/>
    <w:rsid w:val="005D312E"/>
    <w:rsid w:val="005D4E46"/>
    <w:rsid w:val="005D54CC"/>
    <w:rsid w:val="005E1DF7"/>
    <w:rsid w:val="005E2257"/>
    <w:rsid w:val="005E5BE0"/>
    <w:rsid w:val="005F3BB6"/>
    <w:rsid w:val="005F4204"/>
    <w:rsid w:val="005F49CA"/>
    <w:rsid w:val="005F5FC3"/>
    <w:rsid w:val="00600856"/>
    <w:rsid w:val="006012FA"/>
    <w:rsid w:val="00601AD3"/>
    <w:rsid w:val="00603E16"/>
    <w:rsid w:val="00604E52"/>
    <w:rsid w:val="00611E74"/>
    <w:rsid w:val="006131FB"/>
    <w:rsid w:val="006143E1"/>
    <w:rsid w:val="00614C40"/>
    <w:rsid w:val="0061577B"/>
    <w:rsid w:val="00623A32"/>
    <w:rsid w:val="00623A62"/>
    <w:rsid w:val="0062741E"/>
    <w:rsid w:val="0062787F"/>
    <w:rsid w:val="006304E6"/>
    <w:rsid w:val="00632952"/>
    <w:rsid w:val="00632CB2"/>
    <w:rsid w:val="006411CB"/>
    <w:rsid w:val="006454F1"/>
    <w:rsid w:val="006464E6"/>
    <w:rsid w:val="00646BBA"/>
    <w:rsid w:val="00646F54"/>
    <w:rsid w:val="00651D9A"/>
    <w:rsid w:val="00654D42"/>
    <w:rsid w:val="006556C9"/>
    <w:rsid w:val="00655947"/>
    <w:rsid w:val="006564E2"/>
    <w:rsid w:val="00660F86"/>
    <w:rsid w:val="00663CF9"/>
    <w:rsid w:val="006658BF"/>
    <w:rsid w:val="006666F5"/>
    <w:rsid w:val="00670727"/>
    <w:rsid w:val="0067329F"/>
    <w:rsid w:val="0067584A"/>
    <w:rsid w:val="00676827"/>
    <w:rsid w:val="00683BAC"/>
    <w:rsid w:val="00684D63"/>
    <w:rsid w:val="00685905"/>
    <w:rsid w:val="00686D53"/>
    <w:rsid w:val="006916EB"/>
    <w:rsid w:val="00694267"/>
    <w:rsid w:val="006953A4"/>
    <w:rsid w:val="00695C78"/>
    <w:rsid w:val="006A4906"/>
    <w:rsid w:val="006A5134"/>
    <w:rsid w:val="006A7335"/>
    <w:rsid w:val="006B04B6"/>
    <w:rsid w:val="006B0DDC"/>
    <w:rsid w:val="006B43F7"/>
    <w:rsid w:val="006B47CE"/>
    <w:rsid w:val="006B6A38"/>
    <w:rsid w:val="006B7B38"/>
    <w:rsid w:val="006C1066"/>
    <w:rsid w:val="006C24A2"/>
    <w:rsid w:val="006C62F1"/>
    <w:rsid w:val="006C7243"/>
    <w:rsid w:val="006C76E5"/>
    <w:rsid w:val="006D01C2"/>
    <w:rsid w:val="006D0225"/>
    <w:rsid w:val="006D1E73"/>
    <w:rsid w:val="006D4FE6"/>
    <w:rsid w:val="006D6DFB"/>
    <w:rsid w:val="006D7011"/>
    <w:rsid w:val="006D76CD"/>
    <w:rsid w:val="006E0497"/>
    <w:rsid w:val="006E0C26"/>
    <w:rsid w:val="006E5884"/>
    <w:rsid w:val="006F10E9"/>
    <w:rsid w:val="006F1724"/>
    <w:rsid w:val="006F1B55"/>
    <w:rsid w:val="006F210A"/>
    <w:rsid w:val="006F2297"/>
    <w:rsid w:val="006F3ED5"/>
    <w:rsid w:val="006F3FAA"/>
    <w:rsid w:val="006F5C4F"/>
    <w:rsid w:val="006F6275"/>
    <w:rsid w:val="006F6836"/>
    <w:rsid w:val="006F6C3D"/>
    <w:rsid w:val="00700F07"/>
    <w:rsid w:val="00702DC2"/>
    <w:rsid w:val="00703880"/>
    <w:rsid w:val="007053AD"/>
    <w:rsid w:val="007059A7"/>
    <w:rsid w:val="007060EB"/>
    <w:rsid w:val="007071D8"/>
    <w:rsid w:val="0070792C"/>
    <w:rsid w:val="00707BC1"/>
    <w:rsid w:val="00710AAE"/>
    <w:rsid w:val="007139C8"/>
    <w:rsid w:val="00714778"/>
    <w:rsid w:val="00714B0A"/>
    <w:rsid w:val="00715EC5"/>
    <w:rsid w:val="00715FC3"/>
    <w:rsid w:val="007164F7"/>
    <w:rsid w:val="00717D70"/>
    <w:rsid w:val="00717FED"/>
    <w:rsid w:val="0072013B"/>
    <w:rsid w:val="00720321"/>
    <w:rsid w:val="00720EE0"/>
    <w:rsid w:val="00720F02"/>
    <w:rsid w:val="00721324"/>
    <w:rsid w:val="00722047"/>
    <w:rsid w:val="00722D6E"/>
    <w:rsid w:val="007241A3"/>
    <w:rsid w:val="007266CE"/>
    <w:rsid w:val="007272B1"/>
    <w:rsid w:val="00732EC2"/>
    <w:rsid w:val="007348D0"/>
    <w:rsid w:val="00735DBE"/>
    <w:rsid w:val="00740D68"/>
    <w:rsid w:val="00741179"/>
    <w:rsid w:val="007443C8"/>
    <w:rsid w:val="00744B45"/>
    <w:rsid w:val="00746D9B"/>
    <w:rsid w:val="00750C9F"/>
    <w:rsid w:val="00752837"/>
    <w:rsid w:val="00753A22"/>
    <w:rsid w:val="007615A0"/>
    <w:rsid w:val="007636ED"/>
    <w:rsid w:val="007642D3"/>
    <w:rsid w:val="00764D04"/>
    <w:rsid w:val="00764FF6"/>
    <w:rsid w:val="0076596D"/>
    <w:rsid w:val="00765EC8"/>
    <w:rsid w:val="007740FF"/>
    <w:rsid w:val="0077541B"/>
    <w:rsid w:val="007754FF"/>
    <w:rsid w:val="00775B7A"/>
    <w:rsid w:val="00776BE9"/>
    <w:rsid w:val="007774FB"/>
    <w:rsid w:val="00777BA5"/>
    <w:rsid w:val="00781352"/>
    <w:rsid w:val="00781881"/>
    <w:rsid w:val="00781D5D"/>
    <w:rsid w:val="0078222E"/>
    <w:rsid w:val="00782E39"/>
    <w:rsid w:val="007908A4"/>
    <w:rsid w:val="00790DB4"/>
    <w:rsid w:val="00791577"/>
    <w:rsid w:val="00792008"/>
    <w:rsid w:val="00795655"/>
    <w:rsid w:val="00795BEE"/>
    <w:rsid w:val="007A0BF4"/>
    <w:rsid w:val="007A239E"/>
    <w:rsid w:val="007A4352"/>
    <w:rsid w:val="007A6363"/>
    <w:rsid w:val="007A708B"/>
    <w:rsid w:val="007B055E"/>
    <w:rsid w:val="007B06BA"/>
    <w:rsid w:val="007B1DB1"/>
    <w:rsid w:val="007B251A"/>
    <w:rsid w:val="007B2969"/>
    <w:rsid w:val="007B3E4B"/>
    <w:rsid w:val="007B6F49"/>
    <w:rsid w:val="007B79CF"/>
    <w:rsid w:val="007C0E17"/>
    <w:rsid w:val="007C25F9"/>
    <w:rsid w:val="007C2672"/>
    <w:rsid w:val="007C4B7B"/>
    <w:rsid w:val="007C4D7A"/>
    <w:rsid w:val="007C5C0F"/>
    <w:rsid w:val="007C629E"/>
    <w:rsid w:val="007C7416"/>
    <w:rsid w:val="007C7811"/>
    <w:rsid w:val="007D31BE"/>
    <w:rsid w:val="007D4E9B"/>
    <w:rsid w:val="007D56C1"/>
    <w:rsid w:val="007D63FC"/>
    <w:rsid w:val="007D6D79"/>
    <w:rsid w:val="007D7BC3"/>
    <w:rsid w:val="007E0ADA"/>
    <w:rsid w:val="007E107E"/>
    <w:rsid w:val="007E12E9"/>
    <w:rsid w:val="007E4E39"/>
    <w:rsid w:val="007E6A91"/>
    <w:rsid w:val="007E7E6D"/>
    <w:rsid w:val="007F3C67"/>
    <w:rsid w:val="007F604E"/>
    <w:rsid w:val="007F60DE"/>
    <w:rsid w:val="007F6A8A"/>
    <w:rsid w:val="00800D8A"/>
    <w:rsid w:val="0080136F"/>
    <w:rsid w:val="00802A78"/>
    <w:rsid w:val="00802C15"/>
    <w:rsid w:val="00803188"/>
    <w:rsid w:val="00803690"/>
    <w:rsid w:val="00805108"/>
    <w:rsid w:val="0080720A"/>
    <w:rsid w:val="00807ACF"/>
    <w:rsid w:val="00812608"/>
    <w:rsid w:val="0081280D"/>
    <w:rsid w:val="00815192"/>
    <w:rsid w:val="00820F4B"/>
    <w:rsid w:val="0082175A"/>
    <w:rsid w:val="0082183C"/>
    <w:rsid w:val="00821A4E"/>
    <w:rsid w:val="0082381C"/>
    <w:rsid w:val="00824BE2"/>
    <w:rsid w:val="008251A4"/>
    <w:rsid w:val="00825B47"/>
    <w:rsid w:val="008266DD"/>
    <w:rsid w:val="00826DBC"/>
    <w:rsid w:val="00827569"/>
    <w:rsid w:val="00832FAE"/>
    <w:rsid w:val="00833631"/>
    <w:rsid w:val="00833742"/>
    <w:rsid w:val="00835178"/>
    <w:rsid w:val="00836989"/>
    <w:rsid w:val="00842C25"/>
    <w:rsid w:val="00846C4B"/>
    <w:rsid w:val="00851381"/>
    <w:rsid w:val="008535AB"/>
    <w:rsid w:val="0085484E"/>
    <w:rsid w:val="00854BE7"/>
    <w:rsid w:val="008553BA"/>
    <w:rsid w:val="008612DA"/>
    <w:rsid w:val="00861B80"/>
    <w:rsid w:val="00870BA9"/>
    <w:rsid w:val="00870EC6"/>
    <w:rsid w:val="008712F7"/>
    <w:rsid w:val="00871567"/>
    <w:rsid w:val="008722F6"/>
    <w:rsid w:val="0087287E"/>
    <w:rsid w:val="008766CA"/>
    <w:rsid w:val="00880BA2"/>
    <w:rsid w:val="00881035"/>
    <w:rsid w:val="00886ED0"/>
    <w:rsid w:val="00887706"/>
    <w:rsid w:val="00887E32"/>
    <w:rsid w:val="008912ED"/>
    <w:rsid w:val="00891A31"/>
    <w:rsid w:val="008921F6"/>
    <w:rsid w:val="008928A4"/>
    <w:rsid w:val="008928D1"/>
    <w:rsid w:val="00893529"/>
    <w:rsid w:val="008942E1"/>
    <w:rsid w:val="008A05B7"/>
    <w:rsid w:val="008A08BE"/>
    <w:rsid w:val="008A15ED"/>
    <w:rsid w:val="008A4765"/>
    <w:rsid w:val="008A6BCD"/>
    <w:rsid w:val="008B07F9"/>
    <w:rsid w:val="008B0A2D"/>
    <w:rsid w:val="008B160E"/>
    <w:rsid w:val="008B1719"/>
    <w:rsid w:val="008B41DD"/>
    <w:rsid w:val="008B4A48"/>
    <w:rsid w:val="008B58F3"/>
    <w:rsid w:val="008B6B81"/>
    <w:rsid w:val="008B6C60"/>
    <w:rsid w:val="008B6D27"/>
    <w:rsid w:val="008B79DB"/>
    <w:rsid w:val="008B7D79"/>
    <w:rsid w:val="008B7F0E"/>
    <w:rsid w:val="008C047C"/>
    <w:rsid w:val="008C201C"/>
    <w:rsid w:val="008C734C"/>
    <w:rsid w:val="008D442F"/>
    <w:rsid w:val="008D5436"/>
    <w:rsid w:val="008E0DFB"/>
    <w:rsid w:val="008E3BEC"/>
    <w:rsid w:val="008E51C1"/>
    <w:rsid w:val="008E5A1A"/>
    <w:rsid w:val="008F0CDC"/>
    <w:rsid w:val="008F2665"/>
    <w:rsid w:val="008F3368"/>
    <w:rsid w:val="008F3525"/>
    <w:rsid w:val="008F3A72"/>
    <w:rsid w:val="008F3EED"/>
    <w:rsid w:val="00911886"/>
    <w:rsid w:val="00913A18"/>
    <w:rsid w:val="00917807"/>
    <w:rsid w:val="00917A18"/>
    <w:rsid w:val="0092213E"/>
    <w:rsid w:val="009257E9"/>
    <w:rsid w:val="009272F4"/>
    <w:rsid w:val="0093030E"/>
    <w:rsid w:val="00933891"/>
    <w:rsid w:val="00934ED6"/>
    <w:rsid w:val="009351A0"/>
    <w:rsid w:val="00935B46"/>
    <w:rsid w:val="00937BD6"/>
    <w:rsid w:val="0094293D"/>
    <w:rsid w:val="00942D59"/>
    <w:rsid w:val="00943A16"/>
    <w:rsid w:val="00946257"/>
    <w:rsid w:val="00946E05"/>
    <w:rsid w:val="00947710"/>
    <w:rsid w:val="0095170D"/>
    <w:rsid w:val="00952033"/>
    <w:rsid w:val="00953766"/>
    <w:rsid w:val="00953C6F"/>
    <w:rsid w:val="00955442"/>
    <w:rsid w:val="00955CF8"/>
    <w:rsid w:val="009606A1"/>
    <w:rsid w:val="009609B8"/>
    <w:rsid w:val="00962126"/>
    <w:rsid w:val="00964BA0"/>
    <w:rsid w:val="0096520B"/>
    <w:rsid w:val="009656BC"/>
    <w:rsid w:val="009660BF"/>
    <w:rsid w:val="00971357"/>
    <w:rsid w:val="00972398"/>
    <w:rsid w:val="00973C9C"/>
    <w:rsid w:val="00976074"/>
    <w:rsid w:val="00977068"/>
    <w:rsid w:val="00977280"/>
    <w:rsid w:val="00981D83"/>
    <w:rsid w:val="00982F4B"/>
    <w:rsid w:val="00985637"/>
    <w:rsid w:val="00985A17"/>
    <w:rsid w:val="00986078"/>
    <w:rsid w:val="00987A85"/>
    <w:rsid w:val="00991AAF"/>
    <w:rsid w:val="00991D0E"/>
    <w:rsid w:val="00994161"/>
    <w:rsid w:val="00994CFB"/>
    <w:rsid w:val="009A3720"/>
    <w:rsid w:val="009A4CBB"/>
    <w:rsid w:val="009A5A43"/>
    <w:rsid w:val="009B198A"/>
    <w:rsid w:val="009B3E36"/>
    <w:rsid w:val="009B5D5E"/>
    <w:rsid w:val="009C0EDC"/>
    <w:rsid w:val="009C283B"/>
    <w:rsid w:val="009C529F"/>
    <w:rsid w:val="009C549C"/>
    <w:rsid w:val="009C69FE"/>
    <w:rsid w:val="009C73BB"/>
    <w:rsid w:val="009D3D97"/>
    <w:rsid w:val="009D6CBB"/>
    <w:rsid w:val="009E26F0"/>
    <w:rsid w:val="009E5B8B"/>
    <w:rsid w:val="009E6AF8"/>
    <w:rsid w:val="009E7EDC"/>
    <w:rsid w:val="009F15CE"/>
    <w:rsid w:val="009F3126"/>
    <w:rsid w:val="009F3299"/>
    <w:rsid w:val="009F36C4"/>
    <w:rsid w:val="009F380B"/>
    <w:rsid w:val="009F3B76"/>
    <w:rsid w:val="009F581A"/>
    <w:rsid w:val="009F5A8F"/>
    <w:rsid w:val="009F624D"/>
    <w:rsid w:val="009F6DB7"/>
    <w:rsid w:val="009F7FA4"/>
    <w:rsid w:val="00A0104D"/>
    <w:rsid w:val="00A024D6"/>
    <w:rsid w:val="00A02668"/>
    <w:rsid w:val="00A02C6D"/>
    <w:rsid w:val="00A03736"/>
    <w:rsid w:val="00A04A13"/>
    <w:rsid w:val="00A05A6A"/>
    <w:rsid w:val="00A077E8"/>
    <w:rsid w:val="00A079C3"/>
    <w:rsid w:val="00A104FB"/>
    <w:rsid w:val="00A12157"/>
    <w:rsid w:val="00A12297"/>
    <w:rsid w:val="00A1352C"/>
    <w:rsid w:val="00A13A46"/>
    <w:rsid w:val="00A244CB"/>
    <w:rsid w:val="00A263BB"/>
    <w:rsid w:val="00A3294C"/>
    <w:rsid w:val="00A332B4"/>
    <w:rsid w:val="00A33422"/>
    <w:rsid w:val="00A33BBC"/>
    <w:rsid w:val="00A359A7"/>
    <w:rsid w:val="00A35ECA"/>
    <w:rsid w:val="00A37BB2"/>
    <w:rsid w:val="00A40F02"/>
    <w:rsid w:val="00A44905"/>
    <w:rsid w:val="00A44ECC"/>
    <w:rsid w:val="00A46D4F"/>
    <w:rsid w:val="00A47B6C"/>
    <w:rsid w:val="00A5290E"/>
    <w:rsid w:val="00A5637D"/>
    <w:rsid w:val="00A56715"/>
    <w:rsid w:val="00A64CE0"/>
    <w:rsid w:val="00A6551A"/>
    <w:rsid w:val="00A65DC9"/>
    <w:rsid w:val="00A679DB"/>
    <w:rsid w:val="00A67ADE"/>
    <w:rsid w:val="00A67BF4"/>
    <w:rsid w:val="00A71305"/>
    <w:rsid w:val="00A729CF"/>
    <w:rsid w:val="00A72E3C"/>
    <w:rsid w:val="00A75516"/>
    <w:rsid w:val="00A809DA"/>
    <w:rsid w:val="00A80F82"/>
    <w:rsid w:val="00A82D8F"/>
    <w:rsid w:val="00A82FF6"/>
    <w:rsid w:val="00A833B6"/>
    <w:rsid w:val="00A85828"/>
    <w:rsid w:val="00A926A2"/>
    <w:rsid w:val="00A92FB5"/>
    <w:rsid w:val="00A93343"/>
    <w:rsid w:val="00A94592"/>
    <w:rsid w:val="00A96080"/>
    <w:rsid w:val="00A96F30"/>
    <w:rsid w:val="00A9720D"/>
    <w:rsid w:val="00A97A17"/>
    <w:rsid w:val="00A97EEE"/>
    <w:rsid w:val="00AA07C1"/>
    <w:rsid w:val="00AA21B0"/>
    <w:rsid w:val="00AA2AE6"/>
    <w:rsid w:val="00AA32D0"/>
    <w:rsid w:val="00AA3D80"/>
    <w:rsid w:val="00AA4E3E"/>
    <w:rsid w:val="00AA4FCF"/>
    <w:rsid w:val="00AA590A"/>
    <w:rsid w:val="00AA62FB"/>
    <w:rsid w:val="00AB0196"/>
    <w:rsid w:val="00AB0D83"/>
    <w:rsid w:val="00AB3710"/>
    <w:rsid w:val="00AB4557"/>
    <w:rsid w:val="00AB4623"/>
    <w:rsid w:val="00AB61A0"/>
    <w:rsid w:val="00AC2353"/>
    <w:rsid w:val="00AC51FD"/>
    <w:rsid w:val="00AC52AF"/>
    <w:rsid w:val="00AC55C0"/>
    <w:rsid w:val="00AC59E9"/>
    <w:rsid w:val="00AC5B7D"/>
    <w:rsid w:val="00AC778B"/>
    <w:rsid w:val="00AD343B"/>
    <w:rsid w:val="00AD433E"/>
    <w:rsid w:val="00AD4988"/>
    <w:rsid w:val="00AD54E9"/>
    <w:rsid w:val="00AE24C0"/>
    <w:rsid w:val="00AE2B59"/>
    <w:rsid w:val="00AE6529"/>
    <w:rsid w:val="00AE6F29"/>
    <w:rsid w:val="00AE7FDD"/>
    <w:rsid w:val="00AF181F"/>
    <w:rsid w:val="00AF48BE"/>
    <w:rsid w:val="00AF786D"/>
    <w:rsid w:val="00B0032C"/>
    <w:rsid w:val="00B00A8C"/>
    <w:rsid w:val="00B00F95"/>
    <w:rsid w:val="00B025AF"/>
    <w:rsid w:val="00B029D6"/>
    <w:rsid w:val="00B03500"/>
    <w:rsid w:val="00B040A3"/>
    <w:rsid w:val="00B04342"/>
    <w:rsid w:val="00B06F34"/>
    <w:rsid w:val="00B07023"/>
    <w:rsid w:val="00B100AA"/>
    <w:rsid w:val="00B108B3"/>
    <w:rsid w:val="00B112F5"/>
    <w:rsid w:val="00B12CDC"/>
    <w:rsid w:val="00B12CF7"/>
    <w:rsid w:val="00B13772"/>
    <w:rsid w:val="00B157D0"/>
    <w:rsid w:val="00B2051D"/>
    <w:rsid w:val="00B21355"/>
    <w:rsid w:val="00B21F39"/>
    <w:rsid w:val="00B2455F"/>
    <w:rsid w:val="00B24D82"/>
    <w:rsid w:val="00B25477"/>
    <w:rsid w:val="00B27A0D"/>
    <w:rsid w:val="00B325FB"/>
    <w:rsid w:val="00B50BA2"/>
    <w:rsid w:val="00B52C54"/>
    <w:rsid w:val="00B54827"/>
    <w:rsid w:val="00B54C6E"/>
    <w:rsid w:val="00B55B7A"/>
    <w:rsid w:val="00B57192"/>
    <w:rsid w:val="00B621DB"/>
    <w:rsid w:val="00B62EF4"/>
    <w:rsid w:val="00B63196"/>
    <w:rsid w:val="00B67249"/>
    <w:rsid w:val="00B672C3"/>
    <w:rsid w:val="00B67C01"/>
    <w:rsid w:val="00B67D4A"/>
    <w:rsid w:val="00B67E17"/>
    <w:rsid w:val="00B70B64"/>
    <w:rsid w:val="00B71641"/>
    <w:rsid w:val="00B734AF"/>
    <w:rsid w:val="00B75D0F"/>
    <w:rsid w:val="00B76888"/>
    <w:rsid w:val="00B81DFE"/>
    <w:rsid w:val="00B8356C"/>
    <w:rsid w:val="00B84055"/>
    <w:rsid w:val="00B84782"/>
    <w:rsid w:val="00B85176"/>
    <w:rsid w:val="00B86E07"/>
    <w:rsid w:val="00B91EE6"/>
    <w:rsid w:val="00B949ED"/>
    <w:rsid w:val="00B9678A"/>
    <w:rsid w:val="00B96EF8"/>
    <w:rsid w:val="00BA48CA"/>
    <w:rsid w:val="00BA5E97"/>
    <w:rsid w:val="00BA629E"/>
    <w:rsid w:val="00BB08AA"/>
    <w:rsid w:val="00BB440B"/>
    <w:rsid w:val="00BB63FF"/>
    <w:rsid w:val="00BC05D5"/>
    <w:rsid w:val="00BC13CD"/>
    <w:rsid w:val="00BC1D6E"/>
    <w:rsid w:val="00BC23BC"/>
    <w:rsid w:val="00BC2980"/>
    <w:rsid w:val="00BC328F"/>
    <w:rsid w:val="00BC3367"/>
    <w:rsid w:val="00BC3E00"/>
    <w:rsid w:val="00BC449D"/>
    <w:rsid w:val="00BC6D7C"/>
    <w:rsid w:val="00BD0A6F"/>
    <w:rsid w:val="00BD1D3B"/>
    <w:rsid w:val="00BD34EB"/>
    <w:rsid w:val="00BD424C"/>
    <w:rsid w:val="00BD4E03"/>
    <w:rsid w:val="00BE16BF"/>
    <w:rsid w:val="00BE18F5"/>
    <w:rsid w:val="00BE1E5B"/>
    <w:rsid w:val="00BE2C6D"/>
    <w:rsid w:val="00BE4BB6"/>
    <w:rsid w:val="00BE656A"/>
    <w:rsid w:val="00BE6DBE"/>
    <w:rsid w:val="00BF1D74"/>
    <w:rsid w:val="00BF294C"/>
    <w:rsid w:val="00BF796F"/>
    <w:rsid w:val="00C0341D"/>
    <w:rsid w:val="00C04344"/>
    <w:rsid w:val="00C05BE9"/>
    <w:rsid w:val="00C05E72"/>
    <w:rsid w:val="00C1084E"/>
    <w:rsid w:val="00C10C99"/>
    <w:rsid w:val="00C11022"/>
    <w:rsid w:val="00C11E9C"/>
    <w:rsid w:val="00C12A9D"/>
    <w:rsid w:val="00C13804"/>
    <w:rsid w:val="00C167AA"/>
    <w:rsid w:val="00C174C8"/>
    <w:rsid w:val="00C17990"/>
    <w:rsid w:val="00C2271A"/>
    <w:rsid w:val="00C2377F"/>
    <w:rsid w:val="00C25B82"/>
    <w:rsid w:val="00C2758B"/>
    <w:rsid w:val="00C27B15"/>
    <w:rsid w:val="00C3572B"/>
    <w:rsid w:val="00C35B0F"/>
    <w:rsid w:val="00C35F8C"/>
    <w:rsid w:val="00C3651E"/>
    <w:rsid w:val="00C366B0"/>
    <w:rsid w:val="00C40E11"/>
    <w:rsid w:val="00C41720"/>
    <w:rsid w:val="00C43599"/>
    <w:rsid w:val="00C46ADC"/>
    <w:rsid w:val="00C47F50"/>
    <w:rsid w:val="00C50284"/>
    <w:rsid w:val="00C51DAD"/>
    <w:rsid w:val="00C52349"/>
    <w:rsid w:val="00C57AEE"/>
    <w:rsid w:val="00C61BB8"/>
    <w:rsid w:val="00C64299"/>
    <w:rsid w:val="00C6634D"/>
    <w:rsid w:val="00C66883"/>
    <w:rsid w:val="00C66A65"/>
    <w:rsid w:val="00C71549"/>
    <w:rsid w:val="00C71B39"/>
    <w:rsid w:val="00C72739"/>
    <w:rsid w:val="00C729CC"/>
    <w:rsid w:val="00C74B66"/>
    <w:rsid w:val="00C74C11"/>
    <w:rsid w:val="00C75210"/>
    <w:rsid w:val="00C75D17"/>
    <w:rsid w:val="00C766C3"/>
    <w:rsid w:val="00C77EB4"/>
    <w:rsid w:val="00C816A5"/>
    <w:rsid w:val="00C8229B"/>
    <w:rsid w:val="00C83352"/>
    <w:rsid w:val="00C83B4A"/>
    <w:rsid w:val="00C83F05"/>
    <w:rsid w:val="00C85A75"/>
    <w:rsid w:val="00C90761"/>
    <w:rsid w:val="00C90BBC"/>
    <w:rsid w:val="00C91EEE"/>
    <w:rsid w:val="00C940DD"/>
    <w:rsid w:val="00C94B19"/>
    <w:rsid w:val="00C96493"/>
    <w:rsid w:val="00C969B3"/>
    <w:rsid w:val="00C9750E"/>
    <w:rsid w:val="00CA1AD7"/>
    <w:rsid w:val="00CA2949"/>
    <w:rsid w:val="00CA2D50"/>
    <w:rsid w:val="00CA639B"/>
    <w:rsid w:val="00CA6E19"/>
    <w:rsid w:val="00CB03A0"/>
    <w:rsid w:val="00CB1CF4"/>
    <w:rsid w:val="00CB38AA"/>
    <w:rsid w:val="00CB3C4A"/>
    <w:rsid w:val="00CB4082"/>
    <w:rsid w:val="00CB5551"/>
    <w:rsid w:val="00CB58DC"/>
    <w:rsid w:val="00CC15FF"/>
    <w:rsid w:val="00CC23E2"/>
    <w:rsid w:val="00CC31A3"/>
    <w:rsid w:val="00CC3218"/>
    <w:rsid w:val="00CD1463"/>
    <w:rsid w:val="00CD2570"/>
    <w:rsid w:val="00CD367E"/>
    <w:rsid w:val="00CD4F12"/>
    <w:rsid w:val="00CD54D0"/>
    <w:rsid w:val="00CD61EE"/>
    <w:rsid w:val="00CD694E"/>
    <w:rsid w:val="00CD74C4"/>
    <w:rsid w:val="00CD7520"/>
    <w:rsid w:val="00CE0596"/>
    <w:rsid w:val="00CE15D9"/>
    <w:rsid w:val="00CE2B6E"/>
    <w:rsid w:val="00CE309A"/>
    <w:rsid w:val="00CE6F3E"/>
    <w:rsid w:val="00CE7D35"/>
    <w:rsid w:val="00CE7F02"/>
    <w:rsid w:val="00CF1070"/>
    <w:rsid w:val="00CF1148"/>
    <w:rsid w:val="00CF294E"/>
    <w:rsid w:val="00CF3A90"/>
    <w:rsid w:val="00CF48D7"/>
    <w:rsid w:val="00CF6C16"/>
    <w:rsid w:val="00CF6C98"/>
    <w:rsid w:val="00D003F7"/>
    <w:rsid w:val="00D02446"/>
    <w:rsid w:val="00D04107"/>
    <w:rsid w:val="00D0451B"/>
    <w:rsid w:val="00D0667B"/>
    <w:rsid w:val="00D10E8F"/>
    <w:rsid w:val="00D112BE"/>
    <w:rsid w:val="00D160C9"/>
    <w:rsid w:val="00D20347"/>
    <w:rsid w:val="00D209BF"/>
    <w:rsid w:val="00D2445A"/>
    <w:rsid w:val="00D24F14"/>
    <w:rsid w:val="00D25F96"/>
    <w:rsid w:val="00D26095"/>
    <w:rsid w:val="00D2776B"/>
    <w:rsid w:val="00D32653"/>
    <w:rsid w:val="00D331DD"/>
    <w:rsid w:val="00D33AF3"/>
    <w:rsid w:val="00D34F73"/>
    <w:rsid w:val="00D357CA"/>
    <w:rsid w:val="00D35AC3"/>
    <w:rsid w:val="00D35C17"/>
    <w:rsid w:val="00D40C6B"/>
    <w:rsid w:val="00D41171"/>
    <w:rsid w:val="00D42FA2"/>
    <w:rsid w:val="00D44793"/>
    <w:rsid w:val="00D47D5D"/>
    <w:rsid w:val="00D55C82"/>
    <w:rsid w:val="00D60DBC"/>
    <w:rsid w:val="00D6615D"/>
    <w:rsid w:val="00D66C29"/>
    <w:rsid w:val="00D70F53"/>
    <w:rsid w:val="00D72727"/>
    <w:rsid w:val="00D72841"/>
    <w:rsid w:val="00D738B8"/>
    <w:rsid w:val="00D75036"/>
    <w:rsid w:val="00D76AC2"/>
    <w:rsid w:val="00D7728F"/>
    <w:rsid w:val="00D80297"/>
    <w:rsid w:val="00D813D7"/>
    <w:rsid w:val="00D81A42"/>
    <w:rsid w:val="00D839A3"/>
    <w:rsid w:val="00D84815"/>
    <w:rsid w:val="00D85050"/>
    <w:rsid w:val="00D85E58"/>
    <w:rsid w:val="00D8641B"/>
    <w:rsid w:val="00D86AAB"/>
    <w:rsid w:val="00D903BC"/>
    <w:rsid w:val="00D93120"/>
    <w:rsid w:val="00D93C1D"/>
    <w:rsid w:val="00D93DA6"/>
    <w:rsid w:val="00D96349"/>
    <w:rsid w:val="00DA16C0"/>
    <w:rsid w:val="00DA2B5B"/>
    <w:rsid w:val="00DA4528"/>
    <w:rsid w:val="00DA4971"/>
    <w:rsid w:val="00DA4A03"/>
    <w:rsid w:val="00DA66DA"/>
    <w:rsid w:val="00DA75E5"/>
    <w:rsid w:val="00DB044D"/>
    <w:rsid w:val="00DB1985"/>
    <w:rsid w:val="00DB2809"/>
    <w:rsid w:val="00DB2D7E"/>
    <w:rsid w:val="00DB5294"/>
    <w:rsid w:val="00DB5874"/>
    <w:rsid w:val="00DB6926"/>
    <w:rsid w:val="00DB7FA4"/>
    <w:rsid w:val="00DC53CC"/>
    <w:rsid w:val="00DC79F9"/>
    <w:rsid w:val="00DD3423"/>
    <w:rsid w:val="00DD49B8"/>
    <w:rsid w:val="00DD5238"/>
    <w:rsid w:val="00DD5456"/>
    <w:rsid w:val="00DD5950"/>
    <w:rsid w:val="00DD7E31"/>
    <w:rsid w:val="00DE013E"/>
    <w:rsid w:val="00DE40D0"/>
    <w:rsid w:val="00DE5FF2"/>
    <w:rsid w:val="00DF2235"/>
    <w:rsid w:val="00DF2392"/>
    <w:rsid w:val="00DF2AB6"/>
    <w:rsid w:val="00DF6F91"/>
    <w:rsid w:val="00DF7508"/>
    <w:rsid w:val="00DF7882"/>
    <w:rsid w:val="00E00521"/>
    <w:rsid w:val="00E01698"/>
    <w:rsid w:val="00E01E4E"/>
    <w:rsid w:val="00E034B5"/>
    <w:rsid w:val="00E0529E"/>
    <w:rsid w:val="00E05F15"/>
    <w:rsid w:val="00E06B1F"/>
    <w:rsid w:val="00E07A45"/>
    <w:rsid w:val="00E1034D"/>
    <w:rsid w:val="00E11714"/>
    <w:rsid w:val="00E119F2"/>
    <w:rsid w:val="00E141B4"/>
    <w:rsid w:val="00E14346"/>
    <w:rsid w:val="00E15181"/>
    <w:rsid w:val="00E174DA"/>
    <w:rsid w:val="00E2021A"/>
    <w:rsid w:val="00E207D9"/>
    <w:rsid w:val="00E20F4E"/>
    <w:rsid w:val="00E22BA1"/>
    <w:rsid w:val="00E2376C"/>
    <w:rsid w:val="00E27444"/>
    <w:rsid w:val="00E312F1"/>
    <w:rsid w:val="00E3326C"/>
    <w:rsid w:val="00E34A69"/>
    <w:rsid w:val="00E3513B"/>
    <w:rsid w:val="00E35B7F"/>
    <w:rsid w:val="00E36E78"/>
    <w:rsid w:val="00E462AD"/>
    <w:rsid w:val="00E46D8B"/>
    <w:rsid w:val="00E47464"/>
    <w:rsid w:val="00E47878"/>
    <w:rsid w:val="00E50478"/>
    <w:rsid w:val="00E50750"/>
    <w:rsid w:val="00E5427C"/>
    <w:rsid w:val="00E54BF9"/>
    <w:rsid w:val="00E57C77"/>
    <w:rsid w:val="00E606EA"/>
    <w:rsid w:val="00E61D0D"/>
    <w:rsid w:val="00E6398D"/>
    <w:rsid w:val="00E6461D"/>
    <w:rsid w:val="00E65AAF"/>
    <w:rsid w:val="00E6637B"/>
    <w:rsid w:val="00E66BEB"/>
    <w:rsid w:val="00E66E01"/>
    <w:rsid w:val="00E67014"/>
    <w:rsid w:val="00E67BE3"/>
    <w:rsid w:val="00E730DF"/>
    <w:rsid w:val="00E7479A"/>
    <w:rsid w:val="00E805E2"/>
    <w:rsid w:val="00E80FDC"/>
    <w:rsid w:val="00E8255B"/>
    <w:rsid w:val="00E8311F"/>
    <w:rsid w:val="00E8476C"/>
    <w:rsid w:val="00E8502D"/>
    <w:rsid w:val="00E877C9"/>
    <w:rsid w:val="00E9167A"/>
    <w:rsid w:val="00E91903"/>
    <w:rsid w:val="00E92CD1"/>
    <w:rsid w:val="00E95C81"/>
    <w:rsid w:val="00EA03AD"/>
    <w:rsid w:val="00EA0EA6"/>
    <w:rsid w:val="00EA162D"/>
    <w:rsid w:val="00EA3E14"/>
    <w:rsid w:val="00EA406D"/>
    <w:rsid w:val="00EA5CD5"/>
    <w:rsid w:val="00EA73FE"/>
    <w:rsid w:val="00EA79F7"/>
    <w:rsid w:val="00EB0607"/>
    <w:rsid w:val="00EB0735"/>
    <w:rsid w:val="00EB19CD"/>
    <w:rsid w:val="00EB1CF0"/>
    <w:rsid w:val="00EB22A9"/>
    <w:rsid w:val="00EB23C7"/>
    <w:rsid w:val="00EB3C47"/>
    <w:rsid w:val="00EB4171"/>
    <w:rsid w:val="00EB4985"/>
    <w:rsid w:val="00EB520B"/>
    <w:rsid w:val="00EB65E6"/>
    <w:rsid w:val="00EB7988"/>
    <w:rsid w:val="00EB7D48"/>
    <w:rsid w:val="00EB7F39"/>
    <w:rsid w:val="00EC01C2"/>
    <w:rsid w:val="00EC0CB0"/>
    <w:rsid w:val="00EC2B56"/>
    <w:rsid w:val="00EC3276"/>
    <w:rsid w:val="00EC3FBC"/>
    <w:rsid w:val="00EC414F"/>
    <w:rsid w:val="00EC59D0"/>
    <w:rsid w:val="00EC717D"/>
    <w:rsid w:val="00EC78AC"/>
    <w:rsid w:val="00ED08DB"/>
    <w:rsid w:val="00ED1521"/>
    <w:rsid w:val="00ED206A"/>
    <w:rsid w:val="00ED20F2"/>
    <w:rsid w:val="00ED26B1"/>
    <w:rsid w:val="00ED5A78"/>
    <w:rsid w:val="00ED6C55"/>
    <w:rsid w:val="00ED7FDA"/>
    <w:rsid w:val="00EE180F"/>
    <w:rsid w:val="00EE2268"/>
    <w:rsid w:val="00EF05C6"/>
    <w:rsid w:val="00EF14F9"/>
    <w:rsid w:val="00EF245B"/>
    <w:rsid w:val="00EF2D91"/>
    <w:rsid w:val="00EF4271"/>
    <w:rsid w:val="00EF50D3"/>
    <w:rsid w:val="00EF65B3"/>
    <w:rsid w:val="00F00588"/>
    <w:rsid w:val="00F010F8"/>
    <w:rsid w:val="00F0175C"/>
    <w:rsid w:val="00F01B48"/>
    <w:rsid w:val="00F0420C"/>
    <w:rsid w:val="00F06E10"/>
    <w:rsid w:val="00F07DE0"/>
    <w:rsid w:val="00F116C6"/>
    <w:rsid w:val="00F12A31"/>
    <w:rsid w:val="00F16E45"/>
    <w:rsid w:val="00F20B83"/>
    <w:rsid w:val="00F20DF9"/>
    <w:rsid w:val="00F2242F"/>
    <w:rsid w:val="00F229DB"/>
    <w:rsid w:val="00F249DF"/>
    <w:rsid w:val="00F25150"/>
    <w:rsid w:val="00F25DF9"/>
    <w:rsid w:val="00F262D2"/>
    <w:rsid w:val="00F27062"/>
    <w:rsid w:val="00F27E82"/>
    <w:rsid w:val="00F3416B"/>
    <w:rsid w:val="00F35B38"/>
    <w:rsid w:val="00F42CDD"/>
    <w:rsid w:val="00F45C80"/>
    <w:rsid w:val="00F461E7"/>
    <w:rsid w:val="00F4684B"/>
    <w:rsid w:val="00F53C65"/>
    <w:rsid w:val="00F54374"/>
    <w:rsid w:val="00F55376"/>
    <w:rsid w:val="00F60428"/>
    <w:rsid w:val="00F60D7B"/>
    <w:rsid w:val="00F622D7"/>
    <w:rsid w:val="00F63452"/>
    <w:rsid w:val="00F64F0B"/>
    <w:rsid w:val="00F650FF"/>
    <w:rsid w:val="00F65976"/>
    <w:rsid w:val="00F66DD0"/>
    <w:rsid w:val="00F674E9"/>
    <w:rsid w:val="00F74591"/>
    <w:rsid w:val="00F80724"/>
    <w:rsid w:val="00F80BBC"/>
    <w:rsid w:val="00F81E1F"/>
    <w:rsid w:val="00F83847"/>
    <w:rsid w:val="00F85977"/>
    <w:rsid w:val="00F900B4"/>
    <w:rsid w:val="00F90F58"/>
    <w:rsid w:val="00F92355"/>
    <w:rsid w:val="00F947C6"/>
    <w:rsid w:val="00F94AEF"/>
    <w:rsid w:val="00F95EFA"/>
    <w:rsid w:val="00F96D21"/>
    <w:rsid w:val="00F97553"/>
    <w:rsid w:val="00FA076E"/>
    <w:rsid w:val="00FA1F1E"/>
    <w:rsid w:val="00FA3213"/>
    <w:rsid w:val="00FA4ADD"/>
    <w:rsid w:val="00FA660A"/>
    <w:rsid w:val="00FA768D"/>
    <w:rsid w:val="00FB12E2"/>
    <w:rsid w:val="00FB1779"/>
    <w:rsid w:val="00FB4F4E"/>
    <w:rsid w:val="00FB51F3"/>
    <w:rsid w:val="00FB5C56"/>
    <w:rsid w:val="00FB5CFE"/>
    <w:rsid w:val="00FB5DAB"/>
    <w:rsid w:val="00FB6447"/>
    <w:rsid w:val="00FB69AD"/>
    <w:rsid w:val="00FB7676"/>
    <w:rsid w:val="00FB7798"/>
    <w:rsid w:val="00FC0144"/>
    <w:rsid w:val="00FC0AA1"/>
    <w:rsid w:val="00FC38D2"/>
    <w:rsid w:val="00FC4A51"/>
    <w:rsid w:val="00FC56BC"/>
    <w:rsid w:val="00FC6FC0"/>
    <w:rsid w:val="00FC7E5D"/>
    <w:rsid w:val="00FD1554"/>
    <w:rsid w:val="00FD2316"/>
    <w:rsid w:val="00FD2C9B"/>
    <w:rsid w:val="00FD3D0C"/>
    <w:rsid w:val="00FD45C1"/>
    <w:rsid w:val="00FD7312"/>
    <w:rsid w:val="00FE0A6D"/>
    <w:rsid w:val="00FE0CF2"/>
    <w:rsid w:val="00FE2629"/>
    <w:rsid w:val="00FE44F5"/>
    <w:rsid w:val="00FE5570"/>
    <w:rsid w:val="00FE5CFF"/>
    <w:rsid w:val="00FE7FE5"/>
    <w:rsid w:val="00FF0CBE"/>
    <w:rsid w:val="00FF18ED"/>
    <w:rsid w:val="00FF2942"/>
    <w:rsid w:val="00FF45B5"/>
    <w:rsid w:val="00FF63C2"/>
    <w:rsid w:val="00FF64A5"/>
    <w:rsid w:val="00FF6522"/>
    <w:rsid w:val="00FF68DA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Normal Indent" w:uiPriority="99"/>
    <w:lsdException w:name="footnote text" w:uiPriority="99"/>
    <w:lsdException w:name="annotation text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annotation reference" w:uiPriority="99"/>
    <w:lsdException w:name="page number" w:uiPriority="99"/>
    <w:lsdException w:name="List Bullet" w:uiPriority="99"/>
    <w:lsdException w:name="Title" w:uiPriority="99" w:qFormat="1"/>
    <w:lsdException w:name="Body Text" w:uiPriority="99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C3276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C6634D"/>
    <w:pPr>
      <w:spacing w:before="240"/>
      <w:outlineLvl w:val="0"/>
    </w:pPr>
    <w:rPr>
      <w:rFonts w:ascii="Arial" w:hAnsi="Arial"/>
      <w:b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0726F"/>
    <w:pPr>
      <w:spacing w:before="120" w:after="240"/>
      <w:outlineLvl w:val="1"/>
    </w:pPr>
    <w:rPr>
      <w:b/>
      <w:sz w:val="22"/>
      <w:szCs w:val="20"/>
    </w:rPr>
  </w:style>
  <w:style w:type="paragraph" w:styleId="Titolo3">
    <w:name w:val="heading 3"/>
    <w:basedOn w:val="Titolo2"/>
    <w:next w:val="Normale"/>
    <w:link w:val="Titolo3Carattere"/>
    <w:uiPriority w:val="99"/>
    <w:qFormat/>
    <w:rsid w:val="007443C8"/>
    <w:pPr>
      <w:keepNext/>
      <w:spacing w:before="240" w:after="60"/>
      <w:outlineLvl w:val="2"/>
    </w:pPr>
    <w:rPr>
      <w:rFonts w:eastAsia="SimSun" w:cs="Arial"/>
      <w:bCs/>
      <w:smallCaps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7307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60"/>
      <w:jc w:val="center"/>
      <w:outlineLvl w:val="3"/>
    </w:pPr>
    <w:rPr>
      <w:rFonts w:ascii="Verdana" w:hAnsi="Verdana"/>
      <w:b/>
      <w:bCs/>
      <w:color w:val="632423"/>
      <w:sz w:val="22"/>
      <w:szCs w:val="20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0730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utlineLvl w:val="4"/>
    </w:pPr>
    <w:rPr>
      <w:iCs/>
      <w:sz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BE656A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BE656A"/>
    <w:p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uiPriority w:val="99"/>
    <w:qFormat/>
    <w:rsid w:val="00BE656A"/>
    <w:pPr>
      <w:keepNext/>
      <w:ind w:left="284"/>
      <w:jc w:val="both"/>
      <w:outlineLvl w:val="7"/>
    </w:pPr>
    <w:rPr>
      <w:rFonts w:ascii="Comic Sans MS" w:hAnsi="Comic Sans MS"/>
      <w:b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BE656A"/>
    <w:pPr>
      <w:keepNext/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1843"/>
        <w:tab w:val="left" w:pos="3544"/>
      </w:tabs>
      <w:jc w:val="center"/>
      <w:outlineLvl w:val="8"/>
    </w:pPr>
    <w:rPr>
      <w:rFonts w:ascii="Comic Sans MS" w:hAnsi="Comic Sans MS"/>
      <w:b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4907F6"/>
    <w:rPr>
      <w:rFonts w:ascii="Arial" w:hAnsi="Arial"/>
      <w:b/>
      <w:sz w:val="24"/>
      <w:u w:val="single"/>
    </w:rPr>
  </w:style>
  <w:style w:type="character" w:customStyle="1" w:styleId="Titolo2Carattere">
    <w:name w:val="Titolo 2 Carattere"/>
    <w:link w:val="Titolo2"/>
    <w:uiPriority w:val="99"/>
    <w:rsid w:val="004907F6"/>
    <w:rPr>
      <w:b/>
      <w:sz w:val="22"/>
    </w:rPr>
  </w:style>
  <w:style w:type="character" w:customStyle="1" w:styleId="Titolo3Carattere">
    <w:name w:val="Titolo 3 Carattere"/>
    <w:link w:val="Titolo3"/>
    <w:uiPriority w:val="99"/>
    <w:rsid w:val="004907F6"/>
    <w:rPr>
      <w:rFonts w:eastAsia="SimSun" w:cs="Arial"/>
      <w:b/>
      <w:bCs/>
      <w:smallCaps/>
      <w:sz w:val="22"/>
      <w:szCs w:val="26"/>
    </w:rPr>
  </w:style>
  <w:style w:type="character" w:customStyle="1" w:styleId="Titolo4Carattere">
    <w:name w:val="Titolo 4 Carattere"/>
    <w:link w:val="Titolo4"/>
    <w:uiPriority w:val="99"/>
    <w:locked/>
    <w:rsid w:val="00411FA8"/>
    <w:rPr>
      <w:rFonts w:ascii="Verdana" w:hAnsi="Verdana"/>
      <w:b/>
      <w:bCs/>
      <w:color w:val="632423"/>
      <w:sz w:val="22"/>
    </w:rPr>
  </w:style>
  <w:style w:type="character" w:customStyle="1" w:styleId="Titolo5Carattere">
    <w:name w:val="Titolo 5 Carattere"/>
    <w:link w:val="Titolo5"/>
    <w:uiPriority w:val="99"/>
    <w:locked/>
    <w:rsid w:val="00411FA8"/>
    <w:rPr>
      <w:rFonts w:ascii="Verdana" w:hAnsi="Verdana"/>
      <w:b/>
      <w:bCs/>
      <w:iCs/>
      <w:color w:val="632423"/>
    </w:rPr>
  </w:style>
  <w:style w:type="character" w:customStyle="1" w:styleId="Titolo6Carattere">
    <w:name w:val="Titolo 6 Carattere"/>
    <w:link w:val="Titolo6"/>
    <w:uiPriority w:val="99"/>
    <w:locked/>
    <w:rsid w:val="00411FA8"/>
    <w:rPr>
      <w:b/>
      <w:bCs/>
      <w:sz w:val="22"/>
      <w:szCs w:val="22"/>
    </w:rPr>
  </w:style>
  <w:style w:type="character" w:customStyle="1" w:styleId="Titolo7Carattere">
    <w:name w:val="Titolo 7 Carattere"/>
    <w:link w:val="Titolo7"/>
    <w:uiPriority w:val="99"/>
    <w:locked/>
    <w:rsid w:val="00411FA8"/>
    <w:rPr>
      <w:sz w:val="24"/>
      <w:szCs w:val="24"/>
    </w:rPr>
  </w:style>
  <w:style w:type="character" w:customStyle="1" w:styleId="Titolo8Carattere">
    <w:name w:val="Titolo 8 Carattere"/>
    <w:link w:val="Titolo8"/>
    <w:uiPriority w:val="99"/>
    <w:locked/>
    <w:rsid w:val="00411FA8"/>
    <w:rPr>
      <w:rFonts w:ascii="Comic Sans MS" w:hAnsi="Comic Sans MS"/>
      <w:b/>
    </w:rPr>
  </w:style>
  <w:style w:type="character" w:customStyle="1" w:styleId="Titolo9Carattere">
    <w:name w:val="Titolo 9 Carattere"/>
    <w:link w:val="Titolo9"/>
    <w:uiPriority w:val="99"/>
    <w:locked/>
    <w:rsid w:val="00411FA8"/>
    <w:rPr>
      <w:rFonts w:ascii="Comic Sans MS" w:hAnsi="Comic Sans MS"/>
      <w:b/>
      <w:i/>
    </w:rPr>
  </w:style>
  <w:style w:type="paragraph" w:customStyle="1" w:styleId="Tabella">
    <w:name w:val="Tabella"/>
    <w:basedOn w:val="Normale"/>
    <w:rsid w:val="004659C1"/>
    <w:pPr>
      <w:jc w:val="right"/>
    </w:pPr>
    <w:rPr>
      <w:b/>
      <w:sz w:val="20"/>
      <w:szCs w:val="20"/>
    </w:rPr>
  </w:style>
  <w:style w:type="paragraph" w:styleId="Corpodeltesto2">
    <w:name w:val="Body Text 2"/>
    <w:basedOn w:val="Normale"/>
    <w:link w:val="Corpodeltesto2Carattere"/>
    <w:rsid w:val="00CF6C98"/>
    <w:pPr>
      <w:tabs>
        <w:tab w:val="left" w:pos="187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rFonts w:ascii="Arial" w:hAnsi="Arial"/>
      <w:color w:val="FF0000"/>
      <w:szCs w:val="20"/>
    </w:rPr>
  </w:style>
  <w:style w:type="character" w:customStyle="1" w:styleId="Corpodeltesto2Carattere">
    <w:name w:val="Corpo del testo 2 Carattere"/>
    <w:link w:val="Corpodeltesto2"/>
    <w:locked/>
    <w:rsid w:val="00411FA8"/>
    <w:rPr>
      <w:rFonts w:ascii="Arial" w:hAnsi="Arial"/>
      <w:color w:val="FF0000"/>
      <w:sz w:val="24"/>
    </w:rPr>
  </w:style>
  <w:style w:type="paragraph" w:customStyle="1" w:styleId="Stile12ptGiustificato">
    <w:name w:val="Stile 12 pt Giustificato"/>
    <w:basedOn w:val="Normale"/>
    <w:rsid w:val="004F6717"/>
    <w:pPr>
      <w:jc w:val="both"/>
    </w:pPr>
    <w:rPr>
      <w:sz w:val="22"/>
      <w:szCs w:val="20"/>
    </w:rPr>
  </w:style>
  <w:style w:type="character" w:customStyle="1" w:styleId="Stile11ptGrassettoOmbreggiatura">
    <w:name w:val="Stile 11 pt Grassetto Ombreggiatura"/>
    <w:rsid w:val="004F6717"/>
    <w:rPr>
      <w:b/>
      <w:bCs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ile11ptGrassettoOmbreggiaturaGiustificato">
    <w:name w:val="Stile 11 pt Grassetto Ombreggiatura Giustificato"/>
    <w:basedOn w:val="Normale"/>
    <w:link w:val="Stile11ptGrassettoOmbreggiaturaGiustificatoCarattere"/>
    <w:rsid w:val="004F6717"/>
    <w:pPr>
      <w:jc w:val="both"/>
    </w:pPr>
    <w:rPr>
      <w:b/>
      <w:b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ile11ptGrassettoOmbreggiaturaGiustificatoCarattere">
    <w:name w:val="Stile 11 pt Grassetto Ombreggiatura Giustificato Carattere"/>
    <w:link w:val="Stile11ptGrassettoOmbreggiaturaGiustificato"/>
    <w:rsid w:val="008F2665"/>
    <w:rPr>
      <w:b/>
      <w:bCs/>
      <w:sz w:val="24"/>
      <w:lang w:val="it-IT" w:eastAsia="it-IT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5170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411FA8"/>
  </w:style>
  <w:style w:type="character" w:styleId="Rimandonotaapidipagina">
    <w:name w:val="footnote reference"/>
    <w:uiPriority w:val="99"/>
    <w:semiHidden/>
    <w:rsid w:val="0095170D"/>
    <w:rPr>
      <w:vertAlign w:val="superscript"/>
    </w:rPr>
  </w:style>
  <w:style w:type="paragraph" w:customStyle="1" w:styleId="STILTESTO">
    <w:name w:val="STIL TESTO"/>
    <w:basedOn w:val="Normale"/>
    <w:rsid w:val="00702DC2"/>
    <w:pPr>
      <w:ind w:left="360"/>
      <w:jc w:val="both"/>
    </w:pPr>
    <w:rPr>
      <w:sz w:val="22"/>
      <w:szCs w:val="22"/>
    </w:rPr>
  </w:style>
  <w:style w:type="paragraph" w:styleId="Intestazione">
    <w:name w:val="header"/>
    <w:basedOn w:val="Normale"/>
    <w:link w:val="IntestazioneCarattere"/>
    <w:rsid w:val="00CB4082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locked/>
    <w:rsid w:val="00411FA8"/>
    <w:rPr>
      <w:sz w:val="24"/>
    </w:rPr>
  </w:style>
  <w:style w:type="paragraph" w:styleId="Pidipagina">
    <w:name w:val="footer"/>
    <w:basedOn w:val="Normale"/>
    <w:link w:val="PidipaginaCarattere"/>
    <w:uiPriority w:val="99"/>
    <w:rsid w:val="00CB4082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411FA8"/>
    <w:rPr>
      <w:sz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C6634D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rsid w:val="004907F6"/>
    <w:rPr>
      <w:sz w:val="24"/>
      <w:szCs w:val="24"/>
    </w:rPr>
  </w:style>
  <w:style w:type="paragraph" w:customStyle="1" w:styleId="STILEARTCarattereCarattere">
    <w:name w:val="STILE ART Carattere Carattere"/>
    <w:basedOn w:val="Stile11ptGrassettoOmbreggiaturaGiustificato"/>
    <w:link w:val="STILEARTCarattereCarattereCarattere"/>
    <w:rsid w:val="00530A65"/>
    <w:rPr>
      <w:smallCaps/>
      <w:shadow/>
      <w:sz w:val="22"/>
      <w:szCs w:val="22"/>
      <w14:shadow w14:blurRad="0" w14:dist="0" w14:dir="0" w14:sx="0" w14:sy="0" w14:kx="0" w14:ky="0" w14:algn="none">
        <w14:srgbClr w14:val="000000"/>
      </w14:shadow>
    </w:rPr>
  </w:style>
  <w:style w:type="character" w:customStyle="1" w:styleId="STILEARTCarattereCarattereCarattere">
    <w:name w:val="STILE ART Carattere Carattere Carattere"/>
    <w:link w:val="STILEARTCarattereCarattere"/>
    <w:rsid w:val="008F2665"/>
    <w:rPr>
      <w:b/>
      <w:bCs/>
      <w:smallCaps/>
      <w:sz w:val="22"/>
      <w:szCs w:val="22"/>
      <w:lang w:val="it-IT" w:eastAsia="it-IT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ILTESTO2">
    <w:name w:val="STIL TESTO 2"/>
    <w:basedOn w:val="STILTESTO"/>
    <w:rsid w:val="00530A65"/>
    <w:pPr>
      <w:ind w:left="0"/>
    </w:pPr>
  </w:style>
  <w:style w:type="paragraph" w:styleId="Corpodeltesto3">
    <w:name w:val="Body Text 3"/>
    <w:basedOn w:val="Normale"/>
    <w:link w:val="Corpodeltesto3Carattere"/>
    <w:uiPriority w:val="99"/>
    <w:rsid w:val="00BE656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locked/>
    <w:rsid w:val="00411FA8"/>
    <w:rPr>
      <w:sz w:val="16"/>
      <w:szCs w:val="16"/>
    </w:rPr>
  </w:style>
  <w:style w:type="paragraph" w:styleId="Rientronormale">
    <w:name w:val="Normal Indent"/>
    <w:basedOn w:val="Normale"/>
    <w:uiPriority w:val="99"/>
    <w:rsid w:val="00BE656A"/>
    <w:pPr>
      <w:ind w:left="708"/>
    </w:pPr>
    <w:rPr>
      <w:szCs w:val="20"/>
    </w:rPr>
  </w:style>
  <w:style w:type="paragraph" w:styleId="Testocommento">
    <w:name w:val="annotation text"/>
    <w:basedOn w:val="Normale"/>
    <w:link w:val="TestocommentoCarattere"/>
    <w:uiPriority w:val="99"/>
    <w:rsid w:val="00BE656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90938"/>
  </w:style>
  <w:style w:type="paragraph" w:customStyle="1" w:styleId="CORNICETITOLO">
    <w:name w:val="CORNICE TITOLO"/>
    <w:basedOn w:val="Normale"/>
    <w:rsid w:val="00BE656A"/>
    <w:pPr>
      <w:framePr w:hSpace="142" w:wrap="around" w:vAnchor="text" w:hAnchor="page" w:xAlign="center" w:y="1"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jc w:val="center"/>
    </w:pPr>
    <w:rPr>
      <w:b/>
      <w:i/>
      <w:sz w:val="28"/>
      <w:szCs w:val="20"/>
    </w:rPr>
  </w:style>
  <w:style w:type="character" w:styleId="Rimandonotadichiusura">
    <w:name w:val="endnote reference"/>
    <w:semiHidden/>
    <w:rsid w:val="00BE656A"/>
    <w:rPr>
      <w:vertAlign w:val="superscript"/>
    </w:rPr>
  </w:style>
  <w:style w:type="paragraph" w:styleId="Titolo">
    <w:name w:val="Title"/>
    <w:basedOn w:val="Normale"/>
    <w:link w:val="TitoloCarattere"/>
    <w:uiPriority w:val="99"/>
    <w:qFormat/>
    <w:rsid w:val="00BE656A"/>
    <w:pPr>
      <w:jc w:val="center"/>
    </w:pPr>
    <w:rPr>
      <w:rFonts w:ascii="Comic Sans MS" w:hAnsi="Comic Sans MS"/>
      <w:b/>
      <w:szCs w:val="20"/>
    </w:rPr>
  </w:style>
  <w:style w:type="character" w:customStyle="1" w:styleId="TitoloCarattere">
    <w:name w:val="Titolo Carattere"/>
    <w:link w:val="Titolo"/>
    <w:uiPriority w:val="99"/>
    <w:locked/>
    <w:rsid w:val="00411FA8"/>
    <w:rPr>
      <w:rFonts w:ascii="Comic Sans MS" w:hAnsi="Comic Sans MS"/>
      <w:b/>
      <w:sz w:val="24"/>
    </w:rPr>
  </w:style>
  <w:style w:type="paragraph" w:styleId="Rientrocorpodeltesto">
    <w:name w:val="Body Text Indent"/>
    <w:basedOn w:val="Normale"/>
    <w:link w:val="RientrocorpodeltestoCarattere"/>
    <w:rsid w:val="00BE656A"/>
    <w:pPr>
      <w:ind w:left="284" w:hanging="284"/>
      <w:jc w:val="both"/>
    </w:pPr>
    <w:rPr>
      <w:rFonts w:ascii="Comic Sans MS" w:hAnsi="Comic Sans MS"/>
      <w:sz w:val="20"/>
      <w:szCs w:val="20"/>
    </w:rPr>
  </w:style>
  <w:style w:type="character" w:customStyle="1" w:styleId="RientrocorpodeltestoCarattere">
    <w:name w:val="Rientro corpo del testo Carattere"/>
    <w:link w:val="Rientrocorpodeltesto"/>
    <w:locked/>
    <w:rsid w:val="00411FA8"/>
    <w:rPr>
      <w:rFonts w:ascii="Comic Sans MS" w:hAnsi="Comic Sans MS"/>
    </w:rPr>
  </w:style>
  <w:style w:type="paragraph" w:styleId="Rientrocorpodeltesto2">
    <w:name w:val="Body Text Indent 2"/>
    <w:basedOn w:val="Normale"/>
    <w:link w:val="Rientrocorpodeltesto2Carattere"/>
    <w:uiPriority w:val="99"/>
    <w:rsid w:val="00BE656A"/>
    <w:pPr>
      <w:ind w:left="426"/>
      <w:jc w:val="both"/>
    </w:pPr>
    <w:rPr>
      <w:rFonts w:ascii="Comic Sans MS" w:hAnsi="Comic Sans MS"/>
      <w:sz w:val="20"/>
      <w:szCs w:val="20"/>
    </w:rPr>
  </w:style>
  <w:style w:type="character" w:customStyle="1" w:styleId="Rientrocorpodeltesto2Carattere">
    <w:name w:val="Rientro corpo del testo 2 Carattere"/>
    <w:link w:val="Rientrocorpodeltesto2"/>
    <w:uiPriority w:val="99"/>
    <w:rsid w:val="00D41171"/>
    <w:rPr>
      <w:rFonts w:ascii="Comic Sans MS" w:hAnsi="Comic Sans MS"/>
    </w:rPr>
  </w:style>
  <w:style w:type="paragraph" w:styleId="Rientrocorpodeltesto3">
    <w:name w:val="Body Text Indent 3"/>
    <w:basedOn w:val="Normale"/>
    <w:link w:val="Rientrocorpodeltesto3Carattere"/>
    <w:uiPriority w:val="99"/>
    <w:rsid w:val="00BE656A"/>
    <w:pPr>
      <w:ind w:left="1134" w:hanging="708"/>
      <w:jc w:val="both"/>
    </w:pPr>
    <w:rPr>
      <w:rFonts w:ascii="Comic Sans MS" w:hAnsi="Comic Sans MS"/>
      <w:sz w:val="20"/>
      <w:szCs w:val="20"/>
    </w:rPr>
  </w:style>
  <w:style w:type="character" w:customStyle="1" w:styleId="Rientrocorpodeltesto3Carattere">
    <w:name w:val="Rientro corpo del testo 3 Carattere"/>
    <w:link w:val="Rientrocorpodeltesto3"/>
    <w:uiPriority w:val="99"/>
    <w:locked/>
    <w:rsid w:val="00411FA8"/>
    <w:rPr>
      <w:rFonts w:ascii="Comic Sans MS" w:hAnsi="Comic Sans M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BE656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sid w:val="004907F6"/>
    <w:rPr>
      <w:b/>
      <w:bCs/>
    </w:rPr>
  </w:style>
  <w:style w:type="character" w:styleId="Numeropagina">
    <w:name w:val="page number"/>
    <w:basedOn w:val="Carpredefinitoparagrafo"/>
    <w:uiPriority w:val="99"/>
    <w:rsid w:val="00BE656A"/>
  </w:style>
  <w:style w:type="character" w:styleId="Collegamentoipertestuale">
    <w:name w:val="Hyperlink"/>
    <w:uiPriority w:val="99"/>
    <w:rsid w:val="00BE656A"/>
    <w:rPr>
      <w:color w:val="0000FF"/>
      <w:u w:val="single"/>
    </w:rPr>
  </w:style>
  <w:style w:type="paragraph" w:customStyle="1" w:styleId="WW-Corpodeltesto2">
    <w:name w:val="WW-Corpo del testo 2"/>
    <w:basedOn w:val="Normale"/>
    <w:uiPriority w:val="99"/>
    <w:rsid w:val="00BE656A"/>
    <w:pPr>
      <w:widowControl w:val="0"/>
      <w:tabs>
        <w:tab w:val="left" w:pos="8222"/>
      </w:tabs>
      <w:suppressAutoHyphens/>
      <w:jc w:val="both"/>
    </w:pPr>
    <w:rPr>
      <w:rFonts w:ascii="Arial" w:eastAsia="Arial Unicode MS" w:hAnsi="Arial"/>
      <w:sz w:val="16"/>
      <w:szCs w:val="20"/>
    </w:rPr>
  </w:style>
  <w:style w:type="character" w:styleId="Collegamentovisitato">
    <w:name w:val="FollowedHyperlink"/>
    <w:rsid w:val="00BE656A"/>
    <w:rPr>
      <w:color w:val="800080"/>
      <w:u w:val="single"/>
    </w:rPr>
  </w:style>
  <w:style w:type="character" w:styleId="Rimandocommento">
    <w:name w:val="annotation reference"/>
    <w:uiPriority w:val="99"/>
    <w:rsid w:val="005719B7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rsid w:val="005719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locked/>
    <w:rsid w:val="00411FA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4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ART">
    <w:name w:val="STILE ART"/>
    <w:basedOn w:val="Normale"/>
    <w:link w:val="STILEARTCarattere"/>
    <w:rsid w:val="005E5BE0"/>
    <w:pPr>
      <w:jc w:val="both"/>
    </w:pPr>
    <w:rPr>
      <w:b/>
      <w:bCs/>
      <w:smallCaps/>
      <w:sz w:val="22"/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ILEARTCarattere">
    <w:name w:val="STILE ART Carattere"/>
    <w:link w:val="STILEART"/>
    <w:rsid w:val="005E5BE0"/>
    <w:rPr>
      <w:b/>
      <w:bCs/>
      <w:smallCaps/>
      <w:sz w:val="22"/>
      <w:szCs w:val="22"/>
      <w:lang w:val="it-IT" w:eastAsia="it-IT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lausole">
    <w:name w:val="Clausole"/>
    <w:basedOn w:val="Normale"/>
    <w:rsid w:val="00ED20F2"/>
    <w:pPr>
      <w:jc w:val="both"/>
    </w:pPr>
    <w:rPr>
      <w:rFonts w:ascii="CG Times" w:hAnsi="CG Times"/>
      <w:szCs w:val="20"/>
    </w:rPr>
  </w:style>
  <w:style w:type="character" w:styleId="Enfasicorsivo">
    <w:name w:val="Emphasis"/>
    <w:uiPriority w:val="20"/>
    <w:qFormat/>
    <w:rsid w:val="00DE013E"/>
    <w:rPr>
      <w:i/>
      <w:iCs/>
    </w:rPr>
  </w:style>
  <w:style w:type="paragraph" w:styleId="Revisione">
    <w:name w:val="Revision"/>
    <w:hidden/>
    <w:uiPriority w:val="99"/>
    <w:semiHidden/>
    <w:rsid w:val="00D96349"/>
    <w:rPr>
      <w:sz w:val="24"/>
      <w:szCs w:val="24"/>
    </w:rPr>
  </w:style>
  <w:style w:type="paragraph" w:customStyle="1" w:styleId="Elencoart">
    <w:name w:val="Elenco art."/>
    <w:basedOn w:val="Normale"/>
    <w:rsid w:val="00FF7457"/>
    <w:pPr>
      <w:numPr>
        <w:numId w:val="37"/>
      </w:numPr>
      <w:tabs>
        <w:tab w:val="left" w:pos="993"/>
      </w:tabs>
    </w:pPr>
    <w:rPr>
      <w:b/>
      <w:smallCaps/>
      <w:sz w:val="22"/>
      <w:szCs w:val="22"/>
    </w:rPr>
  </w:style>
  <w:style w:type="paragraph" w:styleId="Paragrafoelenco">
    <w:name w:val="List Paragraph"/>
    <w:basedOn w:val="Normale"/>
    <w:link w:val="ParagrafoelencoCarattere"/>
    <w:uiPriority w:val="34"/>
    <w:qFormat/>
    <w:rsid w:val="00355905"/>
    <w:pPr>
      <w:ind w:left="720"/>
      <w:contextualSpacing/>
    </w:pPr>
  </w:style>
  <w:style w:type="paragraph" w:customStyle="1" w:styleId="Default">
    <w:name w:val="Default"/>
    <w:rsid w:val="00E141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Elencoartb">
    <w:name w:val="Elenco art. b"/>
    <w:basedOn w:val="Elencoart"/>
    <w:next w:val="Normale"/>
    <w:qFormat/>
    <w:rsid w:val="00CA2D50"/>
    <w:pPr>
      <w:numPr>
        <w:numId w:val="14"/>
      </w:numPr>
      <w:tabs>
        <w:tab w:val="clear" w:pos="993"/>
        <w:tab w:val="left" w:pos="1134"/>
      </w:tabs>
      <w:ind w:left="0" w:firstLine="0"/>
      <w:jc w:val="both"/>
    </w:pPr>
    <w:rPr>
      <w:rFonts w:ascii="Verdana" w:hAnsi="Verdana"/>
      <w:b w:val="0"/>
      <w:smallCaps w:val="0"/>
      <w:sz w:val="18"/>
      <w:szCs w:val="18"/>
    </w:rPr>
  </w:style>
  <w:style w:type="paragraph" w:customStyle="1" w:styleId="Elencoartc">
    <w:name w:val="Elenco art. c"/>
    <w:basedOn w:val="Elencoart"/>
    <w:next w:val="Normale"/>
    <w:qFormat/>
    <w:rsid w:val="001B5AFB"/>
    <w:pPr>
      <w:numPr>
        <w:numId w:val="15"/>
      </w:numPr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A0B6E"/>
    <w:pPr>
      <w:keepNext/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u w:val="none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E27444"/>
    <w:pPr>
      <w:tabs>
        <w:tab w:val="right" w:pos="9628"/>
      </w:tabs>
      <w:spacing w:before="360"/>
    </w:pPr>
    <w:rPr>
      <w:rFonts w:ascii="Verdana" w:hAnsi="Verdana"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qFormat/>
    <w:rsid w:val="004A0B6E"/>
    <w:pPr>
      <w:spacing w:before="240"/>
    </w:pPr>
    <w:rPr>
      <w:rFonts w:ascii="Calibri" w:hAnsi="Calibri"/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qFormat/>
    <w:rsid w:val="004A0B6E"/>
    <w:pPr>
      <w:ind w:left="240"/>
    </w:pPr>
    <w:rPr>
      <w:rFonts w:ascii="Calibri" w:hAnsi="Calibri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CD7520"/>
    <w:pPr>
      <w:spacing w:before="100" w:beforeAutospacing="1" w:after="100" w:afterAutospacing="1"/>
    </w:pPr>
  </w:style>
  <w:style w:type="paragraph" w:styleId="Sommario4">
    <w:name w:val="toc 4"/>
    <w:basedOn w:val="Normale"/>
    <w:next w:val="Normale"/>
    <w:autoRedefine/>
    <w:rsid w:val="003B18C8"/>
    <w:pPr>
      <w:ind w:left="480"/>
    </w:pPr>
    <w:rPr>
      <w:rFonts w:ascii="Calibri" w:hAnsi="Calibri"/>
      <w:sz w:val="20"/>
      <w:szCs w:val="20"/>
    </w:rPr>
  </w:style>
  <w:style w:type="paragraph" w:styleId="Sommario5">
    <w:name w:val="toc 5"/>
    <w:basedOn w:val="Normale"/>
    <w:next w:val="Normale"/>
    <w:autoRedefine/>
    <w:rsid w:val="003B18C8"/>
    <w:pPr>
      <w:ind w:left="720"/>
    </w:pPr>
    <w:rPr>
      <w:rFonts w:ascii="Calibri" w:hAnsi="Calibri"/>
      <w:sz w:val="20"/>
      <w:szCs w:val="20"/>
    </w:rPr>
  </w:style>
  <w:style w:type="paragraph" w:styleId="Sommario6">
    <w:name w:val="toc 6"/>
    <w:basedOn w:val="Normale"/>
    <w:next w:val="Normale"/>
    <w:autoRedefine/>
    <w:rsid w:val="003B18C8"/>
    <w:pPr>
      <w:ind w:left="960"/>
    </w:pPr>
    <w:rPr>
      <w:rFonts w:ascii="Calibri" w:hAnsi="Calibri"/>
      <w:sz w:val="20"/>
      <w:szCs w:val="20"/>
    </w:rPr>
  </w:style>
  <w:style w:type="paragraph" w:styleId="Sommario7">
    <w:name w:val="toc 7"/>
    <w:basedOn w:val="Normale"/>
    <w:next w:val="Normale"/>
    <w:autoRedefine/>
    <w:rsid w:val="003B18C8"/>
    <w:pPr>
      <w:ind w:left="1200"/>
    </w:pPr>
    <w:rPr>
      <w:rFonts w:ascii="Calibri" w:hAnsi="Calibri"/>
      <w:sz w:val="20"/>
      <w:szCs w:val="20"/>
    </w:rPr>
  </w:style>
  <w:style w:type="paragraph" w:styleId="Sommario8">
    <w:name w:val="toc 8"/>
    <w:basedOn w:val="Normale"/>
    <w:next w:val="Normale"/>
    <w:autoRedefine/>
    <w:rsid w:val="003B18C8"/>
    <w:pPr>
      <w:ind w:left="1440"/>
    </w:pPr>
    <w:rPr>
      <w:rFonts w:ascii="Calibri" w:hAnsi="Calibri"/>
      <w:sz w:val="20"/>
      <w:szCs w:val="20"/>
    </w:rPr>
  </w:style>
  <w:style w:type="paragraph" w:styleId="Sommario9">
    <w:name w:val="toc 9"/>
    <w:basedOn w:val="Normale"/>
    <w:next w:val="Normale"/>
    <w:autoRedefine/>
    <w:rsid w:val="003B18C8"/>
    <w:pPr>
      <w:ind w:left="1680"/>
    </w:pPr>
    <w:rPr>
      <w:rFonts w:ascii="Calibri" w:hAnsi="Calibri"/>
      <w:sz w:val="20"/>
      <w:szCs w:val="20"/>
    </w:rPr>
  </w:style>
  <w:style w:type="paragraph" w:customStyle="1" w:styleId="p6">
    <w:name w:val="p6"/>
    <w:basedOn w:val="Normale"/>
    <w:rsid w:val="00385B85"/>
    <w:pPr>
      <w:widowControl w:val="0"/>
      <w:tabs>
        <w:tab w:val="left" w:pos="204"/>
      </w:tabs>
    </w:pPr>
    <w:rPr>
      <w:szCs w:val="20"/>
    </w:rPr>
  </w:style>
  <w:style w:type="paragraph" w:styleId="Testonormale">
    <w:name w:val="Plain Text"/>
    <w:basedOn w:val="Normale"/>
    <w:link w:val="TestonormaleCarattere"/>
    <w:rsid w:val="0007604B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07604B"/>
    <w:rPr>
      <w:rFonts w:ascii="Courier New" w:hAnsi="Courier New"/>
    </w:rPr>
  </w:style>
  <w:style w:type="paragraph" w:styleId="Elenco">
    <w:name w:val="List"/>
    <w:basedOn w:val="Normale"/>
    <w:rsid w:val="00765EC8"/>
    <w:pPr>
      <w:ind w:left="283" w:hanging="283"/>
    </w:pPr>
    <w:rPr>
      <w:sz w:val="20"/>
      <w:szCs w:val="20"/>
    </w:rPr>
  </w:style>
  <w:style w:type="paragraph" w:customStyle="1" w:styleId="p3">
    <w:name w:val="p3"/>
    <w:basedOn w:val="Normale"/>
    <w:rsid w:val="004907F6"/>
    <w:pPr>
      <w:widowControl w:val="0"/>
      <w:tabs>
        <w:tab w:val="left" w:pos="198"/>
      </w:tabs>
      <w:ind w:left="1242"/>
    </w:pPr>
    <w:rPr>
      <w:szCs w:val="20"/>
    </w:rPr>
  </w:style>
  <w:style w:type="paragraph" w:customStyle="1" w:styleId="c4">
    <w:name w:val="c4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5">
    <w:name w:val="c5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7">
    <w:name w:val="p7"/>
    <w:basedOn w:val="Normale"/>
    <w:rsid w:val="004907F6"/>
    <w:pPr>
      <w:widowControl w:val="0"/>
      <w:tabs>
        <w:tab w:val="left" w:pos="3781"/>
        <w:tab w:val="left" w:pos="3849"/>
      </w:tabs>
      <w:ind w:left="2409" w:hanging="3849"/>
    </w:pPr>
    <w:rPr>
      <w:szCs w:val="20"/>
    </w:rPr>
  </w:style>
  <w:style w:type="paragraph" w:customStyle="1" w:styleId="p8">
    <w:name w:val="p8"/>
    <w:basedOn w:val="Normale"/>
    <w:rsid w:val="004907F6"/>
    <w:pPr>
      <w:widowControl w:val="0"/>
      <w:tabs>
        <w:tab w:val="left" w:pos="3985"/>
      </w:tabs>
      <w:ind w:left="2409"/>
    </w:pPr>
    <w:rPr>
      <w:szCs w:val="20"/>
    </w:rPr>
  </w:style>
  <w:style w:type="paragraph" w:customStyle="1" w:styleId="p9">
    <w:name w:val="p9"/>
    <w:basedOn w:val="Normale"/>
    <w:rsid w:val="004907F6"/>
    <w:pPr>
      <w:widowControl w:val="0"/>
      <w:tabs>
        <w:tab w:val="left" w:pos="3781"/>
        <w:tab w:val="left" w:pos="4183"/>
      </w:tabs>
      <w:ind w:left="4183" w:hanging="402"/>
    </w:pPr>
    <w:rPr>
      <w:szCs w:val="20"/>
    </w:rPr>
  </w:style>
  <w:style w:type="paragraph" w:customStyle="1" w:styleId="c10">
    <w:name w:val="c10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1">
    <w:name w:val="p11"/>
    <w:basedOn w:val="Normale"/>
    <w:rsid w:val="004907F6"/>
    <w:pPr>
      <w:widowControl w:val="0"/>
      <w:tabs>
        <w:tab w:val="left" w:pos="3849"/>
      </w:tabs>
      <w:ind w:left="2409" w:hanging="3849"/>
    </w:pPr>
    <w:rPr>
      <w:szCs w:val="20"/>
    </w:rPr>
  </w:style>
  <w:style w:type="paragraph" w:customStyle="1" w:styleId="c12">
    <w:name w:val="c12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3">
    <w:name w:val="p13"/>
    <w:basedOn w:val="Normale"/>
    <w:rsid w:val="004907F6"/>
    <w:pPr>
      <w:widowControl w:val="0"/>
    </w:pPr>
    <w:rPr>
      <w:szCs w:val="20"/>
    </w:rPr>
  </w:style>
  <w:style w:type="paragraph" w:customStyle="1" w:styleId="c14">
    <w:name w:val="c14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5">
    <w:name w:val="p15"/>
    <w:basedOn w:val="Normale"/>
    <w:rsid w:val="004907F6"/>
    <w:pPr>
      <w:widowControl w:val="0"/>
      <w:jc w:val="both"/>
    </w:pPr>
    <w:rPr>
      <w:szCs w:val="20"/>
    </w:rPr>
  </w:style>
  <w:style w:type="paragraph" w:customStyle="1" w:styleId="p16">
    <w:name w:val="p16"/>
    <w:basedOn w:val="Normale"/>
    <w:rsid w:val="004907F6"/>
    <w:pPr>
      <w:widowControl w:val="0"/>
      <w:jc w:val="both"/>
    </w:pPr>
    <w:rPr>
      <w:szCs w:val="20"/>
    </w:rPr>
  </w:style>
  <w:style w:type="paragraph" w:customStyle="1" w:styleId="c17">
    <w:name w:val="c17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8">
    <w:name w:val="p18"/>
    <w:basedOn w:val="Normale"/>
    <w:rsid w:val="004907F6"/>
    <w:pPr>
      <w:widowControl w:val="0"/>
      <w:jc w:val="both"/>
    </w:pPr>
    <w:rPr>
      <w:szCs w:val="20"/>
    </w:rPr>
  </w:style>
  <w:style w:type="paragraph" w:customStyle="1" w:styleId="p19">
    <w:name w:val="p19"/>
    <w:basedOn w:val="Normale"/>
    <w:rsid w:val="004907F6"/>
    <w:pPr>
      <w:widowControl w:val="0"/>
      <w:ind w:left="1140" w:hanging="300"/>
      <w:jc w:val="both"/>
    </w:pPr>
    <w:rPr>
      <w:szCs w:val="20"/>
    </w:rPr>
  </w:style>
  <w:style w:type="paragraph" w:customStyle="1" w:styleId="p20">
    <w:name w:val="p20"/>
    <w:basedOn w:val="Normale"/>
    <w:rsid w:val="004907F6"/>
    <w:pPr>
      <w:widowControl w:val="0"/>
      <w:ind w:left="1140" w:hanging="300"/>
    </w:pPr>
    <w:rPr>
      <w:szCs w:val="20"/>
    </w:rPr>
  </w:style>
  <w:style w:type="paragraph" w:customStyle="1" w:styleId="p21">
    <w:name w:val="p21"/>
    <w:basedOn w:val="Normale"/>
    <w:rsid w:val="004907F6"/>
    <w:pPr>
      <w:widowControl w:val="0"/>
      <w:tabs>
        <w:tab w:val="left" w:pos="720"/>
      </w:tabs>
    </w:pPr>
    <w:rPr>
      <w:szCs w:val="20"/>
    </w:rPr>
  </w:style>
  <w:style w:type="paragraph" w:customStyle="1" w:styleId="c22">
    <w:name w:val="c22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23">
    <w:name w:val="c23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24">
    <w:name w:val="p24"/>
    <w:basedOn w:val="Normale"/>
    <w:rsid w:val="004907F6"/>
    <w:pPr>
      <w:widowControl w:val="0"/>
      <w:tabs>
        <w:tab w:val="left" w:pos="7228"/>
      </w:tabs>
      <w:ind w:left="5788" w:hanging="7228"/>
    </w:pPr>
    <w:rPr>
      <w:szCs w:val="20"/>
    </w:rPr>
  </w:style>
  <w:style w:type="paragraph" w:customStyle="1" w:styleId="p25">
    <w:name w:val="p25"/>
    <w:basedOn w:val="Normale"/>
    <w:rsid w:val="004907F6"/>
    <w:pPr>
      <w:widowControl w:val="0"/>
      <w:ind w:left="1133" w:hanging="686"/>
    </w:pPr>
    <w:rPr>
      <w:szCs w:val="20"/>
    </w:rPr>
  </w:style>
  <w:style w:type="paragraph" w:customStyle="1" w:styleId="p26">
    <w:name w:val="p26"/>
    <w:basedOn w:val="Normale"/>
    <w:rsid w:val="004907F6"/>
    <w:pPr>
      <w:widowControl w:val="0"/>
      <w:tabs>
        <w:tab w:val="left" w:pos="1133"/>
      </w:tabs>
      <w:ind w:left="307"/>
    </w:pPr>
    <w:rPr>
      <w:szCs w:val="20"/>
    </w:rPr>
  </w:style>
  <w:style w:type="paragraph" w:customStyle="1" w:styleId="p27">
    <w:name w:val="p27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p28">
    <w:name w:val="p28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p29">
    <w:name w:val="p29"/>
    <w:basedOn w:val="Normale"/>
    <w:rsid w:val="004907F6"/>
    <w:pPr>
      <w:widowControl w:val="0"/>
      <w:tabs>
        <w:tab w:val="left" w:pos="720"/>
        <w:tab w:val="left" w:pos="1417"/>
      </w:tabs>
      <w:ind w:left="1417" w:hanging="697"/>
    </w:pPr>
    <w:rPr>
      <w:szCs w:val="20"/>
    </w:rPr>
  </w:style>
  <w:style w:type="paragraph" w:customStyle="1" w:styleId="p30">
    <w:name w:val="p30"/>
    <w:basedOn w:val="Normale"/>
    <w:rsid w:val="004907F6"/>
    <w:pPr>
      <w:widowControl w:val="0"/>
      <w:tabs>
        <w:tab w:val="left" w:pos="720"/>
      </w:tabs>
      <w:ind w:left="720" w:hanging="720"/>
    </w:pPr>
    <w:rPr>
      <w:szCs w:val="20"/>
    </w:rPr>
  </w:style>
  <w:style w:type="paragraph" w:customStyle="1" w:styleId="p31">
    <w:name w:val="p31"/>
    <w:basedOn w:val="Normale"/>
    <w:rsid w:val="004907F6"/>
    <w:pPr>
      <w:widowControl w:val="0"/>
      <w:tabs>
        <w:tab w:val="left" w:pos="6394"/>
      </w:tabs>
      <w:ind w:left="6394" w:hanging="5674"/>
    </w:pPr>
    <w:rPr>
      <w:szCs w:val="20"/>
    </w:rPr>
  </w:style>
  <w:style w:type="paragraph" w:customStyle="1" w:styleId="c32">
    <w:name w:val="c32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33">
    <w:name w:val="c33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34">
    <w:name w:val="c34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35">
    <w:name w:val="p35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t36">
    <w:name w:val="t36"/>
    <w:basedOn w:val="Normale"/>
    <w:rsid w:val="004907F6"/>
    <w:pPr>
      <w:widowControl w:val="0"/>
    </w:pPr>
    <w:rPr>
      <w:szCs w:val="20"/>
    </w:rPr>
  </w:style>
  <w:style w:type="paragraph" w:customStyle="1" w:styleId="p37">
    <w:name w:val="p37"/>
    <w:basedOn w:val="Normale"/>
    <w:rsid w:val="004907F6"/>
    <w:pPr>
      <w:widowControl w:val="0"/>
      <w:tabs>
        <w:tab w:val="left" w:pos="765"/>
      </w:tabs>
      <w:ind w:left="675"/>
      <w:jc w:val="both"/>
    </w:pPr>
    <w:rPr>
      <w:szCs w:val="20"/>
    </w:rPr>
  </w:style>
  <w:style w:type="paragraph" w:customStyle="1" w:styleId="p38">
    <w:name w:val="p38"/>
    <w:basedOn w:val="Normale"/>
    <w:rsid w:val="004907F6"/>
    <w:pPr>
      <w:widowControl w:val="0"/>
      <w:tabs>
        <w:tab w:val="left" w:pos="720"/>
      </w:tabs>
      <w:ind w:left="720"/>
      <w:jc w:val="both"/>
    </w:pPr>
    <w:rPr>
      <w:szCs w:val="20"/>
    </w:rPr>
  </w:style>
  <w:style w:type="paragraph" w:customStyle="1" w:styleId="c39">
    <w:name w:val="c39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t40">
    <w:name w:val="t40"/>
    <w:basedOn w:val="Normale"/>
    <w:rsid w:val="004907F6"/>
    <w:pPr>
      <w:widowControl w:val="0"/>
    </w:pPr>
    <w:rPr>
      <w:szCs w:val="20"/>
    </w:rPr>
  </w:style>
  <w:style w:type="paragraph" w:customStyle="1" w:styleId="t41">
    <w:name w:val="t41"/>
    <w:basedOn w:val="Normale"/>
    <w:rsid w:val="004907F6"/>
    <w:pPr>
      <w:widowControl w:val="0"/>
    </w:pPr>
    <w:rPr>
      <w:szCs w:val="20"/>
    </w:rPr>
  </w:style>
  <w:style w:type="paragraph" w:customStyle="1" w:styleId="p42">
    <w:name w:val="p42"/>
    <w:basedOn w:val="Normale"/>
    <w:rsid w:val="004907F6"/>
    <w:pPr>
      <w:widowControl w:val="0"/>
      <w:jc w:val="both"/>
    </w:pPr>
    <w:rPr>
      <w:szCs w:val="20"/>
    </w:rPr>
  </w:style>
  <w:style w:type="paragraph" w:customStyle="1" w:styleId="p43">
    <w:name w:val="p43"/>
    <w:basedOn w:val="Normale"/>
    <w:rsid w:val="004907F6"/>
    <w:pPr>
      <w:widowControl w:val="0"/>
      <w:tabs>
        <w:tab w:val="left" w:pos="204"/>
      </w:tabs>
      <w:jc w:val="both"/>
    </w:pPr>
    <w:rPr>
      <w:szCs w:val="20"/>
    </w:rPr>
  </w:style>
  <w:style w:type="paragraph" w:customStyle="1" w:styleId="p44">
    <w:name w:val="p44"/>
    <w:basedOn w:val="Normale"/>
    <w:rsid w:val="004907F6"/>
    <w:pPr>
      <w:widowControl w:val="0"/>
      <w:tabs>
        <w:tab w:val="left" w:pos="204"/>
      </w:tabs>
      <w:jc w:val="both"/>
    </w:pPr>
    <w:rPr>
      <w:szCs w:val="20"/>
    </w:rPr>
  </w:style>
  <w:style w:type="paragraph" w:customStyle="1" w:styleId="p45">
    <w:name w:val="p45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p46">
    <w:name w:val="p46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t47">
    <w:name w:val="t47"/>
    <w:basedOn w:val="Normale"/>
    <w:rsid w:val="004907F6"/>
    <w:pPr>
      <w:widowControl w:val="0"/>
    </w:pPr>
    <w:rPr>
      <w:szCs w:val="20"/>
    </w:rPr>
  </w:style>
  <w:style w:type="paragraph" w:customStyle="1" w:styleId="p5">
    <w:name w:val="p5"/>
    <w:basedOn w:val="Normale"/>
    <w:rsid w:val="004907F6"/>
    <w:pPr>
      <w:tabs>
        <w:tab w:val="left" w:pos="720"/>
      </w:tabs>
      <w:spacing w:line="280" w:lineRule="atLeast"/>
      <w:jc w:val="both"/>
    </w:pPr>
    <w:rPr>
      <w:szCs w:val="20"/>
    </w:rPr>
  </w:style>
  <w:style w:type="paragraph" w:customStyle="1" w:styleId="Corpodeltesto31">
    <w:name w:val="Corpo del testo 31"/>
    <w:basedOn w:val="Normale"/>
    <w:rsid w:val="004907F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16"/>
      <w:szCs w:val="20"/>
    </w:rPr>
  </w:style>
  <w:style w:type="paragraph" w:styleId="Testodelblocco">
    <w:name w:val="Block Text"/>
    <w:basedOn w:val="Normale"/>
    <w:rsid w:val="004907F6"/>
    <w:pPr>
      <w:widowControl w:val="0"/>
      <w:tabs>
        <w:tab w:val="center" w:pos="3402"/>
      </w:tabs>
      <w:ind w:left="284" w:right="-284"/>
      <w:jc w:val="both"/>
    </w:pPr>
    <w:rPr>
      <w:rFonts w:ascii="Arial" w:hAnsi="Arial"/>
      <w:sz w:val="20"/>
      <w:szCs w:val="20"/>
    </w:rPr>
  </w:style>
  <w:style w:type="paragraph" w:customStyle="1" w:styleId="section1">
    <w:name w:val="section1"/>
    <w:basedOn w:val="Normale"/>
    <w:rsid w:val="004907F6"/>
    <w:pPr>
      <w:spacing w:before="100" w:beforeAutospacing="1" w:after="100" w:afterAutospacing="1"/>
    </w:pPr>
    <w:rPr>
      <w:rFonts w:eastAsia="SimSun"/>
      <w:lang w:eastAsia="zh-CN"/>
    </w:rPr>
  </w:style>
  <w:style w:type="table" w:styleId="Grigliaacolori-Colore5">
    <w:name w:val="Colorful Grid Accent 5"/>
    <w:basedOn w:val="Tabellanormale"/>
    <w:uiPriority w:val="73"/>
    <w:rsid w:val="00EB7F3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gliaacolori-Colore6">
    <w:name w:val="Colorful Grid Accent 6"/>
    <w:basedOn w:val="Tabellanormale"/>
    <w:uiPriority w:val="73"/>
    <w:rsid w:val="00EB7F3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TabellaWeb1">
    <w:name w:val="Table Web 1"/>
    <w:basedOn w:val="Tabellanormale"/>
    <w:rsid w:val="00EB7F3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78135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OLOTERZOLIVELLO">
    <w:name w:val="TITOLO TERZO LIVELLO"/>
    <w:uiPriority w:val="99"/>
    <w:rsid w:val="00411FA8"/>
    <w:pPr>
      <w:keepNext/>
      <w:spacing w:after="48" w:line="240" w:lineRule="exact"/>
    </w:pPr>
    <w:rPr>
      <w:rFonts w:ascii="Pica" w:hAnsi="Pica"/>
      <w:b/>
      <w:sz w:val="24"/>
    </w:rPr>
  </w:style>
  <w:style w:type="paragraph" w:customStyle="1" w:styleId="BlockText1">
    <w:name w:val="Block Text1"/>
    <w:basedOn w:val="Normale"/>
    <w:uiPriority w:val="99"/>
    <w:rsid w:val="00411FA8"/>
    <w:pPr>
      <w:tabs>
        <w:tab w:val="center" w:pos="3402"/>
      </w:tabs>
      <w:ind w:left="284" w:right="-284"/>
      <w:jc w:val="both"/>
    </w:pPr>
    <w:rPr>
      <w:szCs w:val="20"/>
    </w:rPr>
  </w:style>
  <w:style w:type="paragraph" w:styleId="Didascalia">
    <w:name w:val="caption"/>
    <w:basedOn w:val="Normale"/>
    <w:next w:val="Normale"/>
    <w:uiPriority w:val="99"/>
    <w:qFormat/>
    <w:rsid w:val="00411FA8"/>
    <w:pPr>
      <w:tabs>
        <w:tab w:val="center" w:pos="3402"/>
      </w:tabs>
      <w:ind w:left="284" w:right="-284"/>
      <w:jc w:val="both"/>
    </w:pPr>
    <w:rPr>
      <w:b/>
      <w:szCs w:val="20"/>
    </w:rPr>
  </w:style>
  <w:style w:type="paragraph" w:customStyle="1" w:styleId="BodyText21">
    <w:name w:val="Body Text 21"/>
    <w:basedOn w:val="Normale"/>
    <w:uiPriority w:val="99"/>
    <w:rsid w:val="00411FA8"/>
    <w:pPr>
      <w:tabs>
        <w:tab w:val="center" w:pos="3402"/>
      </w:tabs>
      <w:ind w:left="497" w:hanging="425"/>
    </w:pPr>
    <w:rPr>
      <w:szCs w:val="20"/>
    </w:rPr>
  </w:style>
  <w:style w:type="paragraph" w:styleId="Puntoelenco">
    <w:name w:val="List Bullet"/>
    <w:basedOn w:val="Normale"/>
    <w:uiPriority w:val="99"/>
    <w:rsid w:val="00411FA8"/>
    <w:pPr>
      <w:tabs>
        <w:tab w:val="num" w:pos="720"/>
      </w:tabs>
      <w:ind w:left="360" w:hanging="360"/>
    </w:pPr>
    <w:rPr>
      <w:szCs w:val="20"/>
    </w:rPr>
  </w:style>
  <w:style w:type="table" w:styleId="Tabellagriglia7">
    <w:name w:val="Table Grid 7"/>
    <w:basedOn w:val="Tabellanormale"/>
    <w:rsid w:val="003A3C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ParagrafoelencoCarattere">
    <w:name w:val="Paragrafo elenco Carattere"/>
    <w:link w:val="Paragrafoelenco"/>
    <w:uiPriority w:val="34"/>
    <w:rsid w:val="00113509"/>
    <w:rPr>
      <w:sz w:val="24"/>
      <w:szCs w:val="24"/>
    </w:rPr>
  </w:style>
  <w:style w:type="character" w:styleId="Enfasidelicata">
    <w:name w:val="Subtle Emphasis"/>
    <w:uiPriority w:val="19"/>
    <w:qFormat/>
    <w:rsid w:val="008928A4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Normal Indent" w:uiPriority="99"/>
    <w:lsdException w:name="footnote text" w:uiPriority="99"/>
    <w:lsdException w:name="annotation text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annotation reference" w:uiPriority="99"/>
    <w:lsdException w:name="page number" w:uiPriority="99"/>
    <w:lsdException w:name="List Bullet" w:uiPriority="99"/>
    <w:lsdException w:name="Title" w:uiPriority="99" w:qFormat="1"/>
    <w:lsdException w:name="Body Text" w:uiPriority="99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C3276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C6634D"/>
    <w:pPr>
      <w:spacing w:before="240"/>
      <w:outlineLvl w:val="0"/>
    </w:pPr>
    <w:rPr>
      <w:rFonts w:ascii="Arial" w:hAnsi="Arial"/>
      <w:b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0726F"/>
    <w:pPr>
      <w:spacing w:before="120" w:after="240"/>
      <w:outlineLvl w:val="1"/>
    </w:pPr>
    <w:rPr>
      <w:b/>
      <w:sz w:val="22"/>
      <w:szCs w:val="20"/>
    </w:rPr>
  </w:style>
  <w:style w:type="paragraph" w:styleId="Titolo3">
    <w:name w:val="heading 3"/>
    <w:basedOn w:val="Titolo2"/>
    <w:next w:val="Normale"/>
    <w:link w:val="Titolo3Carattere"/>
    <w:uiPriority w:val="99"/>
    <w:qFormat/>
    <w:rsid w:val="007443C8"/>
    <w:pPr>
      <w:keepNext/>
      <w:spacing w:before="240" w:after="60"/>
      <w:outlineLvl w:val="2"/>
    </w:pPr>
    <w:rPr>
      <w:rFonts w:eastAsia="SimSun" w:cs="Arial"/>
      <w:bCs/>
      <w:smallCaps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7307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60"/>
      <w:jc w:val="center"/>
      <w:outlineLvl w:val="3"/>
    </w:pPr>
    <w:rPr>
      <w:rFonts w:ascii="Verdana" w:hAnsi="Verdana"/>
      <w:b/>
      <w:bCs/>
      <w:color w:val="632423"/>
      <w:sz w:val="22"/>
      <w:szCs w:val="20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0730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utlineLvl w:val="4"/>
    </w:pPr>
    <w:rPr>
      <w:iCs/>
      <w:sz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BE656A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BE656A"/>
    <w:p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uiPriority w:val="99"/>
    <w:qFormat/>
    <w:rsid w:val="00BE656A"/>
    <w:pPr>
      <w:keepNext/>
      <w:ind w:left="284"/>
      <w:jc w:val="both"/>
      <w:outlineLvl w:val="7"/>
    </w:pPr>
    <w:rPr>
      <w:rFonts w:ascii="Comic Sans MS" w:hAnsi="Comic Sans MS"/>
      <w:b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BE656A"/>
    <w:pPr>
      <w:keepNext/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1843"/>
        <w:tab w:val="left" w:pos="3544"/>
      </w:tabs>
      <w:jc w:val="center"/>
      <w:outlineLvl w:val="8"/>
    </w:pPr>
    <w:rPr>
      <w:rFonts w:ascii="Comic Sans MS" w:hAnsi="Comic Sans MS"/>
      <w:b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4907F6"/>
    <w:rPr>
      <w:rFonts w:ascii="Arial" w:hAnsi="Arial"/>
      <w:b/>
      <w:sz w:val="24"/>
      <w:u w:val="single"/>
    </w:rPr>
  </w:style>
  <w:style w:type="character" w:customStyle="1" w:styleId="Titolo2Carattere">
    <w:name w:val="Titolo 2 Carattere"/>
    <w:link w:val="Titolo2"/>
    <w:uiPriority w:val="99"/>
    <w:rsid w:val="004907F6"/>
    <w:rPr>
      <w:b/>
      <w:sz w:val="22"/>
    </w:rPr>
  </w:style>
  <w:style w:type="character" w:customStyle="1" w:styleId="Titolo3Carattere">
    <w:name w:val="Titolo 3 Carattere"/>
    <w:link w:val="Titolo3"/>
    <w:uiPriority w:val="99"/>
    <w:rsid w:val="004907F6"/>
    <w:rPr>
      <w:rFonts w:eastAsia="SimSun" w:cs="Arial"/>
      <w:b/>
      <w:bCs/>
      <w:smallCaps/>
      <w:sz w:val="22"/>
      <w:szCs w:val="26"/>
    </w:rPr>
  </w:style>
  <w:style w:type="character" w:customStyle="1" w:styleId="Titolo4Carattere">
    <w:name w:val="Titolo 4 Carattere"/>
    <w:link w:val="Titolo4"/>
    <w:uiPriority w:val="99"/>
    <w:locked/>
    <w:rsid w:val="00411FA8"/>
    <w:rPr>
      <w:rFonts w:ascii="Verdana" w:hAnsi="Verdana"/>
      <w:b/>
      <w:bCs/>
      <w:color w:val="632423"/>
      <w:sz w:val="22"/>
    </w:rPr>
  </w:style>
  <w:style w:type="character" w:customStyle="1" w:styleId="Titolo5Carattere">
    <w:name w:val="Titolo 5 Carattere"/>
    <w:link w:val="Titolo5"/>
    <w:uiPriority w:val="99"/>
    <w:locked/>
    <w:rsid w:val="00411FA8"/>
    <w:rPr>
      <w:rFonts w:ascii="Verdana" w:hAnsi="Verdana"/>
      <w:b/>
      <w:bCs/>
      <w:iCs/>
      <w:color w:val="632423"/>
    </w:rPr>
  </w:style>
  <w:style w:type="character" w:customStyle="1" w:styleId="Titolo6Carattere">
    <w:name w:val="Titolo 6 Carattere"/>
    <w:link w:val="Titolo6"/>
    <w:uiPriority w:val="99"/>
    <w:locked/>
    <w:rsid w:val="00411FA8"/>
    <w:rPr>
      <w:b/>
      <w:bCs/>
      <w:sz w:val="22"/>
      <w:szCs w:val="22"/>
    </w:rPr>
  </w:style>
  <w:style w:type="character" w:customStyle="1" w:styleId="Titolo7Carattere">
    <w:name w:val="Titolo 7 Carattere"/>
    <w:link w:val="Titolo7"/>
    <w:uiPriority w:val="99"/>
    <w:locked/>
    <w:rsid w:val="00411FA8"/>
    <w:rPr>
      <w:sz w:val="24"/>
      <w:szCs w:val="24"/>
    </w:rPr>
  </w:style>
  <w:style w:type="character" w:customStyle="1" w:styleId="Titolo8Carattere">
    <w:name w:val="Titolo 8 Carattere"/>
    <w:link w:val="Titolo8"/>
    <w:uiPriority w:val="99"/>
    <w:locked/>
    <w:rsid w:val="00411FA8"/>
    <w:rPr>
      <w:rFonts w:ascii="Comic Sans MS" w:hAnsi="Comic Sans MS"/>
      <w:b/>
    </w:rPr>
  </w:style>
  <w:style w:type="character" w:customStyle="1" w:styleId="Titolo9Carattere">
    <w:name w:val="Titolo 9 Carattere"/>
    <w:link w:val="Titolo9"/>
    <w:uiPriority w:val="99"/>
    <w:locked/>
    <w:rsid w:val="00411FA8"/>
    <w:rPr>
      <w:rFonts w:ascii="Comic Sans MS" w:hAnsi="Comic Sans MS"/>
      <w:b/>
      <w:i/>
    </w:rPr>
  </w:style>
  <w:style w:type="paragraph" w:customStyle="1" w:styleId="Tabella">
    <w:name w:val="Tabella"/>
    <w:basedOn w:val="Normale"/>
    <w:rsid w:val="004659C1"/>
    <w:pPr>
      <w:jc w:val="right"/>
    </w:pPr>
    <w:rPr>
      <w:b/>
      <w:sz w:val="20"/>
      <w:szCs w:val="20"/>
    </w:rPr>
  </w:style>
  <w:style w:type="paragraph" w:styleId="Corpodeltesto2">
    <w:name w:val="Body Text 2"/>
    <w:basedOn w:val="Normale"/>
    <w:link w:val="Corpodeltesto2Carattere"/>
    <w:rsid w:val="00CF6C98"/>
    <w:pPr>
      <w:tabs>
        <w:tab w:val="left" w:pos="187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rFonts w:ascii="Arial" w:hAnsi="Arial"/>
      <w:color w:val="FF0000"/>
      <w:szCs w:val="20"/>
    </w:rPr>
  </w:style>
  <w:style w:type="character" w:customStyle="1" w:styleId="Corpodeltesto2Carattere">
    <w:name w:val="Corpo del testo 2 Carattere"/>
    <w:link w:val="Corpodeltesto2"/>
    <w:locked/>
    <w:rsid w:val="00411FA8"/>
    <w:rPr>
      <w:rFonts w:ascii="Arial" w:hAnsi="Arial"/>
      <w:color w:val="FF0000"/>
      <w:sz w:val="24"/>
    </w:rPr>
  </w:style>
  <w:style w:type="paragraph" w:customStyle="1" w:styleId="Stile12ptGiustificato">
    <w:name w:val="Stile 12 pt Giustificato"/>
    <w:basedOn w:val="Normale"/>
    <w:rsid w:val="004F6717"/>
    <w:pPr>
      <w:jc w:val="both"/>
    </w:pPr>
    <w:rPr>
      <w:sz w:val="22"/>
      <w:szCs w:val="20"/>
    </w:rPr>
  </w:style>
  <w:style w:type="character" w:customStyle="1" w:styleId="Stile11ptGrassettoOmbreggiatura">
    <w:name w:val="Stile 11 pt Grassetto Ombreggiatura"/>
    <w:rsid w:val="004F6717"/>
    <w:rPr>
      <w:b/>
      <w:bCs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ile11ptGrassettoOmbreggiaturaGiustificato">
    <w:name w:val="Stile 11 pt Grassetto Ombreggiatura Giustificato"/>
    <w:basedOn w:val="Normale"/>
    <w:link w:val="Stile11ptGrassettoOmbreggiaturaGiustificatoCarattere"/>
    <w:rsid w:val="004F6717"/>
    <w:pPr>
      <w:jc w:val="both"/>
    </w:pPr>
    <w:rPr>
      <w:b/>
      <w:b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ile11ptGrassettoOmbreggiaturaGiustificatoCarattere">
    <w:name w:val="Stile 11 pt Grassetto Ombreggiatura Giustificato Carattere"/>
    <w:link w:val="Stile11ptGrassettoOmbreggiaturaGiustificato"/>
    <w:rsid w:val="008F2665"/>
    <w:rPr>
      <w:b/>
      <w:bCs/>
      <w:sz w:val="24"/>
      <w:lang w:val="it-IT" w:eastAsia="it-IT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5170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411FA8"/>
  </w:style>
  <w:style w:type="character" w:styleId="Rimandonotaapidipagina">
    <w:name w:val="footnote reference"/>
    <w:uiPriority w:val="99"/>
    <w:semiHidden/>
    <w:rsid w:val="0095170D"/>
    <w:rPr>
      <w:vertAlign w:val="superscript"/>
    </w:rPr>
  </w:style>
  <w:style w:type="paragraph" w:customStyle="1" w:styleId="STILTESTO">
    <w:name w:val="STIL TESTO"/>
    <w:basedOn w:val="Normale"/>
    <w:rsid w:val="00702DC2"/>
    <w:pPr>
      <w:ind w:left="360"/>
      <w:jc w:val="both"/>
    </w:pPr>
    <w:rPr>
      <w:sz w:val="22"/>
      <w:szCs w:val="22"/>
    </w:rPr>
  </w:style>
  <w:style w:type="paragraph" w:styleId="Intestazione">
    <w:name w:val="header"/>
    <w:basedOn w:val="Normale"/>
    <w:link w:val="IntestazioneCarattere"/>
    <w:rsid w:val="00CB4082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locked/>
    <w:rsid w:val="00411FA8"/>
    <w:rPr>
      <w:sz w:val="24"/>
    </w:rPr>
  </w:style>
  <w:style w:type="paragraph" w:styleId="Pidipagina">
    <w:name w:val="footer"/>
    <w:basedOn w:val="Normale"/>
    <w:link w:val="PidipaginaCarattere"/>
    <w:uiPriority w:val="99"/>
    <w:rsid w:val="00CB4082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411FA8"/>
    <w:rPr>
      <w:sz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C6634D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rsid w:val="004907F6"/>
    <w:rPr>
      <w:sz w:val="24"/>
      <w:szCs w:val="24"/>
    </w:rPr>
  </w:style>
  <w:style w:type="paragraph" w:customStyle="1" w:styleId="STILEARTCarattereCarattere">
    <w:name w:val="STILE ART Carattere Carattere"/>
    <w:basedOn w:val="Stile11ptGrassettoOmbreggiaturaGiustificato"/>
    <w:link w:val="STILEARTCarattereCarattereCarattere"/>
    <w:rsid w:val="00530A65"/>
    <w:rPr>
      <w:smallCaps/>
      <w:shadow/>
      <w:sz w:val="22"/>
      <w:szCs w:val="22"/>
      <w14:shadow w14:blurRad="0" w14:dist="0" w14:dir="0" w14:sx="0" w14:sy="0" w14:kx="0" w14:ky="0" w14:algn="none">
        <w14:srgbClr w14:val="000000"/>
      </w14:shadow>
    </w:rPr>
  </w:style>
  <w:style w:type="character" w:customStyle="1" w:styleId="STILEARTCarattereCarattereCarattere">
    <w:name w:val="STILE ART Carattere Carattere Carattere"/>
    <w:link w:val="STILEARTCarattereCarattere"/>
    <w:rsid w:val="008F2665"/>
    <w:rPr>
      <w:b/>
      <w:bCs/>
      <w:smallCaps/>
      <w:sz w:val="22"/>
      <w:szCs w:val="22"/>
      <w:lang w:val="it-IT" w:eastAsia="it-IT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ILTESTO2">
    <w:name w:val="STIL TESTO 2"/>
    <w:basedOn w:val="STILTESTO"/>
    <w:rsid w:val="00530A65"/>
    <w:pPr>
      <w:ind w:left="0"/>
    </w:pPr>
  </w:style>
  <w:style w:type="paragraph" w:styleId="Corpodeltesto3">
    <w:name w:val="Body Text 3"/>
    <w:basedOn w:val="Normale"/>
    <w:link w:val="Corpodeltesto3Carattere"/>
    <w:uiPriority w:val="99"/>
    <w:rsid w:val="00BE656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locked/>
    <w:rsid w:val="00411FA8"/>
    <w:rPr>
      <w:sz w:val="16"/>
      <w:szCs w:val="16"/>
    </w:rPr>
  </w:style>
  <w:style w:type="paragraph" w:styleId="Rientronormale">
    <w:name w:val="Normal Indent"/>
    <w:basedOn w:val="Normale"/>
    <w:uiPriority w:val="99"/>
    <w:rsid w:val="00BE656A"/>
    <w:pPr>
      <w:ind w:left="708"/>
    </w:pPr>
    <w:rPr>
      <w:szCs w:val="20"/>
    </w:rPr>
  </w:style>
  <w:style w:type="paragraph" w:styleId="Testocommento">
    <w:name w:val="annotation text"/>
    <w:basedOn w:val="Normale"/>
    <w:link w:val="TestocommentoCarattere"/>
    <w:uiPriority w:val="99"/>
    <w:rsid w:val="00BE656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90938"/>
  </w:style>
  <w:style w:type="paragraph" w:customStyle="1" w:styleId="CORNICETITOLO">
    <w:name w:val="CORNICE TITOLO"/>
    <w:basedOn w:val="Normale"/>
    <w:rsid w:val="00BE656A"/>
    <w:pPr>
      <w:framePr w:hSpace="142" w:wrap="around" w:vAnchor="text" w:hAnchor="page" w:xAlign="center" w:y="1"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jc w:val="center"/>
    </w:pPr>
    <w:rPr>
      <w:b/>
      <w:i/>
      <w:sz w:val="28"/>
      <w:szCs w:val="20"/>
    </w:rPr>
  </w:style>
  <w:style w:type="character" w:styleId="Rimandonotadichiusura">
    <w:name w:val="endnote reference"/>
    <w:semiHidden/>
    <w:rsid w:val="00BE656A"/>
    <w:rPr>
      <w:vertAlign w:val="superscript"/>
    </w:rPr>
  </w:style>
  <w:style w:type="paragraph" w:styleId="Titolo">
    <w:name w:val="Title"/>
    <w:basedOn w:val="Normale"/>
    <w:link w:val="TitoloCarattere"/>
    <w:uiPriority w:val="99"/>
    <w:qFormat/>
    <w:rsid w:val="00BE656A"/>
    <w:pPr>
      <w:jc w:val="center"/>
    </w:pPr>
    <w:rPr>
      <w:rFonts w:ascii="Comic Sans MS" w:hAnsi="Comic Sans MS"/>
      <w:b/>
      <w:szCs w:val="20"/>
    </w:rPr>
  </w:style>
  <w:style w:type="character" w:customStyle="1" w:styleId="TitoloCarattere">
    <w:name w:val="Titolo Carattere"/>
    <w:link w:val="Titolo"/>
    <w:uiPriority w:val="99"/>
    <w:locked/>
    <w:rsid w:val="00411FA8"/>
    <w:rPr>
      <w:rFonts w:ascii="Comic Sans MS" w:hAnsi="Comic Sans MS"/>
      <w:b/>
      <w:sz w:val="24"/>
    </w:rPr>
  </w:style>
  <w:style w:type="paragraph" w:styleId="Rientrocorpodeltesto">
    <w:name w:val="Body Text Indent"/>
    <w:basedOn w:val="Normale"/>
    <w:link w:val="RientrocorpodeltestoCarattere"/>
    <w:rsid w:val="00BE656A"/>
    <w:pPr>
      <w:ind w:left="284" w:hanging="284"/>
      <w:jc w:val="both"/>
    </w:pPr>
    <w:rPr>
      <w:rFonts w:ascii="Comic Sans MS" w:hAnsi="Comic Sans MS"/>
      <w:sz w:val="20"/>
      <w:szCs w:val="20"/>
    </w:rPr>
  </w:style>
  <w:style w:type="character" w:customStyle="1" w:styleId="RientrocorpodeltestoCarattere">
    <w:name w:val="Rientro corpo del testo Carattere"/>
    <w:link w:val="Rientrocorpodeltesto"/>
    <w:locked/>
    <w:rsid w:val="00411FA8"/>
    <w:rPr>
      <w:rFonts w:ascii="Comic Sans MS" w:hAnsi="Comic Sans MS"/>
    </w:rPr>
  </w:style>
  <w:style w:type="paragraph" w:styleId="Rientrocorpodeltesto2">
    <w:name w:val="Body Text Indent 2"/>
    <w:basedOn w:val="Normale"/>
    <w:link w:val="Rientrocorpodeltesto2Carattere"/>
    <w:uiPriority w:val="99"/>
    <w:rsid w:val="00BE656A"/>
    <w:pPr>
      <w:ind w:left="426"/>
      <w:jc w:val="both"/>
    </w:pPr>
    <w:rPr>
      <w:rFonts w:ascii="Comic Sans MS" w:hAnsi="Comic Sans MS"/>
      <w:sz w:val="20"/>
      <w:szCs w:val="20"/>
    </w:rPr>
  </w:style>
  <w:style w:type="character" w:customStyle="1" w:styleId="Rientrocorpodeltesto2Carattere">
    <w:name w:val="Rientro corpo del testo 2 Carattere"/>
    <w:link w:val="Rientrocorpodeltesto2"/>
    <w:uiPriority w:val="99"/>
    <w:rsid w:val="00D41171"/>
    <w:rPr>
      <w:rFonts w:ascii="Comic Sans MS" w:hAnsi="Comic Sans MS"/>
    </w:rPr>
  </w:style>
  <w:style w:type="paragraph" w:styleId="Rientrocorpodeltesto3">
    <w:name w:val="Body Text Indent 3"/>
    <w:basedOn w:val="Normale"/>
    <w:link w:val="Rientrocorpodeltesto3Carattere"/>
    <w:uiPriority w:val="99"/>
    <w:rsid w:val="00BE656A"/>
    <w:pPr>
      <w:ind w:left="1134" w:hanging="708"/>
      <w:jc w:val="both"/>
    </w:pPr>
    <w:rPr>
      <w:rFonts w:ascii="Comic Sans MS" w:hAnsi="Comic Sans MS"/>
      <w:sz w:val="20"/>
      <w:szCs w:val="20"/>
    </w:rPr>
  </w:style>
  <w:style w:type="character" w:customStyle="1" w:styleId="Rientrocorpodeltesto3Carattere">
    <w:name w:val="Rientro corpo del testo 3 Carattere"/>
    <w:link w:val="Rientrocorpodeltesto3"/>
    <w:uiPriority w:val="99"/>
    <w:locked/>
    <w:rsid w:val="00411FA8"/>
    <w:rPr>
      <w:rFonts w:ascii="Comic Sans MS" w:hAnsi="Comic Sans M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BE656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sid w:val="004907F6"/>
    <w:rPr>
      <w:b/>
      <w:bCs/>
    </w:rPr>
  </w:style>
  <w:style w:type="character" w:styleId="Numeropagina">
    <w:name w:val="page number"/>
    <w:basedOn w:val="Carpredefinitoparagrafo"/>
    <w:uiPriority w:val="99"/>
    <w:rsid w:val="00BE656A"/>
  </w:style>
  <w:style w:type="character" w:styleId="Collegamentoipertestuale">
    <w:name w:val="Hyperlink"/>
    <w:uiPriority w:val="99"/>
    <w:rsid w:val="00BE656A"/>
    <w:rPr>
      <w:color w:val="0000FF"/>
      <w:u w:val="single"/>
    </w:rPr>
  </w:style>
  <w:style w:type="paragraph" w:customStyle="1" w:styleId="WW-Corpodeltesto2">
    <w:name w:val="WW-Corpo del testo 2"/>
    <w:basedOn w:val="Normale"/>
    <w:uiPriority w:val="99"/>
    <w:rsid w:val="00BE656A"/>
    <w:pPr>
      <w:widowControl w:val="0"/>
      <w:tabs>
        <w:tab w:val="left" w:pos="8222"/>
      </w:tabs>
      <w:suppressAutoHyphens/>
      <w:jc w:val="both"/>
    </w:pPr>
    <w:rPr>
      <w:rFonts w:ascii="Arial" w:eastAsia="Arial Unicode MS" w:hAnsi="Arial"/>
      <w:sz w:val="16"/>
      <w:szCs w:val="20"/>
    </w:rPr>
  </w:style>
  <w:style w:type="character" w:styleId="Collegamentovisitato">
    <w:name w:val="FollowedHyperlink"/>
    <w:rsid w:val="00BE656A"/>
    <w:rPr>
      <w:color w:val="800080"/>
      <w:u w:val="single"/>
    </w:rPr>
  </w:style>
  <w:style w:type="character" w:styleId="Rimandocommento">
    <w:name w:val="annotation reference"/>
    <w:uiPriority w:val="99"/>
    <w:rsid w:val="005719B7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rsid w:val="005719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locked/>
    <w:rsid w:val="00411FA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4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ART">
    <w:name w:val="STILE ART"/>
    <w:basedOn w:val="Normale"/>
    <w:link w:val="STILEARTCarattere"/>
    <w:rsid w:val="005E5BE0"/>
    <w:pPr>
      <w:jc w:val="both"/>
    </w:pPr>
    <w:rPr>
      <w:b/>
      <w:bCs/>
      <w:smallCaps/>
      <w:sz w:val="22"/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ILEARTCarattere">
    <w:name w:val="STILE ART Carattere"/>
    <w:link w:val="STILEART"/>
    <w:rsid w:val="005E5BE0"/>
    <w:rPr>
      <w:b/>
      <w:bCs/>
      <w:smallCaps/>
      <w:sz w:val="22"/>
      <w:szCs w:val="22"/>
      <w:lang w:val="it-IT" w:eastAsia="it-IT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lausole">
    <w:name w:val="Clausole"/>
    <w:basedOn w:val="Normale"/>
    <w:rsid w:val="00ED20F2"/>
    <w:pPr>
      <w:jc w:val="both"/>
    </w:pPr>
    <w:rPr>
      <w:rFonts w:ascii="CG Times" w:hAnsi="CG Times"/>
      <w:szCs w:val="20"/>
    </w:rPr>
  </w:style>
  <w:style w:type="character" w:styleId="Enfasicorsivo">
    <w:name w:val="Emphasis"/>
    <w:uiPriority w:val="20"/>
    <w:qFormat/>
    <w:rsid w:val="00DE013E"/>
    <w:rPr>
      <w:i/>
      <w:iCs/>
    </w:rPr>
  </w:style>
  <w:style w:type="paragraph" w:styleId="Revisione">
    <w:name w:val="Revision"/>
    <w:hidden/>
    <w:uiPriority w:val="99"/>
    <w:semiHidden/>
    <w:rsid w:val="00D96349"/>
    <w:rPr>
      <w:sz w:val="24"/>
      <w:szCs w:val="24"/>
    </w:rPr>
  </w:style>
  <w:style w:type="paragraph" w:customStyle="1" w:styleId="Elencoart">
    <w:name w:val="Elenco art."/>
    <w:basedOn w:val="Normale"/>
    <w:rsid w:val="00FF7457"/>
    <w:pPr>
      <w:numPr>
        <w:numId w:val="37"/>
      </w:numPr>
      <w:tabs>
        <w:tab w:val="left" w:pos="993"/>
      </w:tabs>
    </w:pPr>
    <w:rPr>
      <w:b/>
      <w:smallCaps/>
      <w:sz w:val="22"/>
      <w:szCs w:val="22"/>
    </w:rPr>
  </w:style>
  <w:style w:type="paragraph" w:styleId="Paragrafoelenco">
    <w:name w:val="List Paragraph"/>
    <w:basedOn w:val="Normale"/>
    <w:link w:val="ParagrafoelencoCarattere"/>
    <w:uiPriority w:val="34"/>
    <w:qFormat/>
    <w:rsid w:val="00355905"/>
    <w:pPr>
      <w:ind w:left="720"/>
      <w:contextualSpacing/>
    </w:pPr>
  </w:style>
  <w:style w:type="paragraph" w:customStyle="1" w:styleId="Default">
    <w:name w:val="Default"/>
    <w:rsid w:val="00E141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Elencoartb">
    <w:name w:val="Elenco art. b"/>
    <w:basedOn w:val="Elencoart"/>
    <w:next w:val="Normale"/>
    <w:qFormat/>
    <w:rsid w:val="00CA2D50"/>
    <w:pPr>
      <w:numPr>
        <w:numId w:val="14"/>
      </w:numPr>
      <w:tabs>
        <w:tab w:val="clear" w:pos="993"/>
        <w:tab w:val="left" w:pos="1134"/>
      </w:tabs>
      <w:ind w:left="0" w:firstLine="0"/>
      <w:jc w:val="both"/>
    </w:pPr>
    <w:rPr>
      <w:rFonts w:ascii="Verdana" w:hAnsi="Verdana"/>
      <w:b w:val="0"/>
      <w:smallCaps w:val="0"/>
      <w:sz w:val="18"/>
      <w:szCs w:val="18"/>
    </w:rPr>
  </w:style>
  <w:style w:type="paragraph" w:customStyle="1" w:styleId="Elencoartc">
    <w:name w:val="Elenco art. c"/>
    <w:basedOn w:val="Elencoart"/>
    <w:next w:val="Normale"/>
    <w:qFormat/>
    <w:rsid w:val="001B5AFB"/>
    <w:pPr>
      <w:numPr>
        <w:numId w:val="15"/>
      </w:numPr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A0B6E"/>
    <w:pPr>
      <w:keepNext/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u w:val="none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E27444"/>
    <w:pPr>
      <w:tabs>
        <w:tab w:val="right" w:pos="9628"/>
      </w:tabs>
      <w:spacing w:before="360"/>
    </w:pPr>
    <w:rPr>
      <w:rFonts w:ascii="Verdana" w:hAnsi="Verdana"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qFormat/>
    <w:rsid w:val="004A0B6E"/>
    <w:pPr>
      <w:spacing w:before="240"/>
    </w:pPr>
    <w:rPr>
      <w:rFonts w:ascii="Calibri" w:hAnsi="Calibri"/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qFormat/>
    <w:rsid w:val="004A0B6E"/>
    <w:pPr>
      <w:ind w:left="240"/>
    </w:pPr>
    <w:rPr>
      <w:rFonts w:ascii="Calibri" w:hAnsi="Calibri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CD7520"/>
    <w:pPr>
      <w:spacing w:before="100" w:beforeAutospacing="1" w:after="100" w:afterAutospacing="1"/>
    </w:pPr>
  </w:style>
  <w:style w:type="paragraph" w:styleId="Sommario4">
    <w:name w:val="toc 4"/>
    <w:basedOn w:val="Normale"/>
    <w:next w:val="Normale"/>
    <w:autoRedefine/>
    <w:rsid w:val="003B18C8"/>
    <w:pPr>
      <w:ind w:left="480"/>
    </w:pPr>
    <w:rPr>
      <w:rFonts w:ascii="Calibri" w:hAnsi="Calibri"/>
      <w:sz w:val="20"/>
      <w:szCs w:val="20"/>
    </w:rPr>
  </w:style>
  <w:style w:type="paragraph" w:styleId="Sommario5">
    <w:name w:val="toc 5"/>
    <w:basedOn w:val="Normale"/>
    <w:next w:val="Normale"/>
    <w:autoRedefine/>
    <w:rsid w:val="003B18C8"/>
    <w:pPr>
      <w:ind w:left="720"/>
    </w:pPr>
    <w:rPr>
      <w:rFonts w:ascii="Calibri" w:hAnsi="Calibri"/>
      <w:sz w:val="20"/>
      <w:szCs w:val="20"/>
    </w:rPr>
  </w:style>
  <w:style w:type="paragraph" w:styleId="Sommario6">
    <w:name w:val="toc 6"/>
    <w:basedOn w:val="Normale"/>
    <w:next w:val="Normale"/>
    <w:autoRedefine/>
    <w:rsid w:val="003B18C8"/>
    <w:pPr>
      <w:ind w:left="960"/>
    </w:pPr>
    <w:rPr>
      <w:rFonts w:ascii="Calibri" w:hAnsi="Calibri"/>
      <w:sz w:val="20"/>
      <w:szCs w:val="20"/>
    </w:rPr>
  </w:style>
  <w:style w:type="paragraph" w:styleId="Sommario7">
    <w:name w:val="toc 7"/>
    <w:basedOn w:val="Normale"/>
    <w:next w:val="Normale"/>
    <w:autoRedefine/>
    <w:rsid w:val="003B18C8"/>
    <w:pPr>
      <w:ind w:left="1200"/>
    </w:pPr>
    <w:rPr>
      <w:rFonts w:ascii="Calibri" w:hAnsi="Calibri"/>
      <w:sz w:val="20"/>
      <w:szCs w:val="20"/>
    </w:rPr>
  </w:style>
  <w:style w:type="paragraph" w:styleId="Sommario8">
    <w:name w:val="toc 8"/>
    <w:basedOn w:val="Normale"/>
    <w:next w:val="Normale"/>
    <w:autoRedefine/>
    <w:rsid w:val="003B18C8"/>
    <w:pPr>
      <w:ind w:left="1440"/>
    </w:pPr>
    <w:rPr>
      <w:rFonts w:ascii="Calibri" w:hAnsi="Calibri"/>
      <w:sz w:val="20"/>
      <w:szCs w:val="20"/>
    </w:rPr>
  </w:style>
  <w:style w:type="paragraph" w:styleId="Sommario9">
    <w:name w:val="toc 9"/>
    <w:basedOn w:val="Normale"/>
    <w:next w:val="Normale"/>
    <w:autoRedefine/>
    <w:rsid w:val="003B18C8"/>
    <w:pPr>
      <w:ind w:left="1680"/>
    </w:pPr>
    <w:rPr>
      <w:rFonts w:ascii="Calibri" w:hAnsi="Calibri"/>
      <w:sz w:val="20"/>
      <w:szCs w:val="20"/>
    </w:rPr>
  </w:style>
  <w:style w:type="paragraph" w:customStyle="1" w:styleId="p6">
    <w:name w:val="p6"/>
    <w:basedOn w:val="Normale"/>
    <w:rsid w:val="00385B85"/>
    <w:pPr>
      <w:widowControl w:val="0"/>
      <w:tabs>
        <w:tab w:val="left" w:pos="204"/>
      </w:tabs>
    </w:pPr>
    <w:rPr>
      <w:szCs w:val="20"/>
    </w:rPr>
  </w:style>
  <w:style w:type="paragraph" w:styleId="Testonormale">
    <w:name w:val="Plain Text"/>
    <w:basedOn w:val="Normale"/>
    <w:link w:val="TestonormaleCarattere"/>
    <w:rsid w:val="0007604B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07604B"/>
    <w:rPr>
      <w:rFonts w:ascii="Courier New" w:hAnsi="Courier New"/>
    </w:rPr>
  </w:style>
  <w:style w:type="paragraph" w:styleId="Elenco">
    <w:name w:val="List"/>
    <w:basedOn w:val="Normale"/>
    <w:rsid w:val="00765EC8"/>
    <w:pPr>
      <w:ind w:left="283" w:hanging="283"/>
    </w:pPr>
    <w:rPr>
      <w:sz w:val="20"/>
      <w:szCs w:val="20"/>
    </w:rPr>
  </w:style>
  <w:style w:type="paragraph" w:customStyle="1" w:styleId="p3">
    <w:name w:val="p3"/>
    <w:basedOn w:val="Normale"/>
    <w:rsid w:val="004907F6"/>
    <w:pPr>
      <w:widowControl w:val="0"/>
      <w:tabs>
        <w:tab w:val="left" w:pos="198"/>
      </w:tabs>
      <w:ind w:left="1242"/>
    </w:pPr>
    <w:rPr>
      <w:szCs w:val="20"/>
    </w:rPr>
  </w:style>
  <w:style w:type="paragraph" w:customStyle="1" w:styleId="c4">
    <w:name w:val="c4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5">
    <w:name w:val="c5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7">
    <w:name w:val="p7"/>
    <w:basedOn w:val="Normale"/>
    <w:rsid w:val="004907F6"/>
    <w:pPr>
      <w:widowControl w:val="0"/>
      <w:tabs>
        <w:tab w:val="left" w:pos="3781"/>
        <w:tab w:val="left" w:pos="3849"/>
      </w:tabs>
      <w:ind w:left="2409" w:hanging="3849"/>
    </w:pPr>
    <w:rPr>
      <w:szCs w:val="20"/>
    </w:rPr>
  </w:style>
  <w:style w:type="paragraph" w:customStyle="1" w:styleId="p8">
    <w:name w:val="p8"/>
    <w:basedOn w:val="Normale"/>
    <w:rsid w:val="004907F6"/>
    <w:pPr>
      <w:widowControl w:val="0"/>
      <w:tabs>
        <w:tab w:val="left" w:pos="3985"/>
      </w:tabs>
      <w:ind w:left="2409"/>
    </w:pPr>
    <w:rPr>
      <w:szCs w:val="20"/>
    </w:rPr>
  </w:style>
  <w:style w:type="paragraph" w:customStyle="1" w:styleId="p9">
    <w:name w:val="p9"/>
    <w:basedOn w:val="Normale"/>
    <w:rsid w:val="004907F6"/>
    <w:pPr>
      <w:widowControl w:val="0"/>
      <w:tabs>
        <w:tab w:val="left" w:pos="3781"/>
        <w:tab w:val="left" w:pos="4183"/>
      </w:tabs>
      <w:ind w:left="4183" w:hanging="402"/>
    </w:pPr>
    <w:rPr>
      <w:szCs w:val="20"/>
    </w:rPr>
  </w:style>
  <w:style w:type="paragraph" w:customStyle="1" w:styleId="c10">
    <w:name w:val="c10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1">
    <w:name w:val="p11"/>
    <w:basedOn w:val="Normale"/>
    <w:rsid w:val="004907F6"/>
    <w:pPr>
      <w:widowControl w:val="0"/>
      <w:tabs>
        <w:tab w:val="left" w:pos="3849"/>
      </w:tabs>
      <w:ind w:left="2409" w:hanging="3849"/>
    </w:pPr>
    <w:rPr>
      <w:szCs w:val="20"/>
    </w:rPr>
  </w:style>
  <w:style w:type="paragraph" w:customStyle="1" w:styleId="c12">
    <w:name w:val="c12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3">
    <w:name w:val="p13"/>
    <w:basedOn w:val="Normale"/>
    <w:rsid w:val="004907F6"/>
    <w:pPr>
      <w:widowControl w:val="0"/>
    </w:pPr>
    <w:rPr>
      <w:szCs w:val="20"/>
    </w:rPr>
  </w:style>
  <w:style w:type="paragraph" w:customStyle="1" w:styleId="c14">
    <w:name w:val="c14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5">
    <w:name w:val="p15"/>
    <w:basedOn w:val="Normale"/>
    <w:rsid w:val="004907F6"/>
    <w:pPr>
      <w:widowControl w:val="0"/>
      <w:jc w:val="both"/>
    </w:pPr>
    <w:rPr>
      <w:szCs w:val="20"/>
    </w:rPr>
  </w:style>
  <w:style w:type="paragraph" w:customStyle="1" w:styleId="p16">
    <w:name w:val="p16"/>
    <w:basedOn w:val="Normale"/>
    <w:rsid w:val="004907F6"/>
    <w:pPr>
      <w:widowControl w:val="0"/>
      <w:jc w:val="both"/>
    </w:pPr>
    <w:rPr>
      <w:szCs w:val="20"/>
    </w:rPr>
  </w:style>
  <w:style w:type="paragraph" w:customStyle="1" w:styleId="c17">
    <w:name w:val="c17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18">
    <w:name w:val="p18"/>
    <w:basedOn w:val="Normale"/>
    <w:rsid w:val="004907F6"/>
    <w:pPr>
      <w:widowControl w:val="0"/>
      <w:jc w:val="both"/>
    </w:pPr>
    <w:rPr>
      <w:szCs w:val="20"/>
    </w:rPr>
  </w:style>
  <w:style w:type="paragraph" w:customStyle="1" w:styleId="p19">
    <w:name w:val="p19"/>
    <w:basedOn w:val="Normale"/>
    <w:rsid w:val="004907F6"/>
    <w:pPr>
      <w:widowControl w:val="0"/>
      <w:ind w:left="1140" w:hanging="300"/>
      <w:jc w:val="both"/>
    </w:pPr>
    <w:rPr>
      <w:szCs w:val="20"/>
    </w:rPr>
  </w:style>
  <w:style w:type="paragraph" w:customStyle="1" w:styleId="p20">
    <w:name w:val="p20"/>
    <w:basedOn w:val="Normale"/>
    <w:rsid w:val="004907F6"/>
    <w:pPr>
      <w:widowControl w:val="0"/>
      <w:ind w:left="1140" w:hanging="300"/>
    </w:pPr>
    <w:rPr>
      <w:szCs w:val="20"/>
    </w:rPr>
  </w:style>
  <w:style w:type="paragraph" w:customStyle="1" w:styleId="p21">
    <w:name w:val="p21"/>
    <w:basedOn w:val="Normale"/>
    <w:rsid w:val="004907F6"/>
    <w:pPr>
      <w:widowControl w:val="0"/>
      <w:tabs>
        <w:tab w:val="left" w:pos="720"/>
      </w:tabs>
    </w:pPr>
    <w:rPr>
      <w:szCs w:val="20"/>
    </w:rPr>
  </w:style>
  <w:style w:type="paragraph" w:customStyle="1" w:styleId="c22">
    <w:name w:val="c22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23">
    <w:name w:val="c23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24">
    <w:name w:val="p24"/>
    <w:basedOn w:val="Normale"/>
    <w:rsid w:val="004907F6"/>
    <w:pPr>
      <w:widowControl w:val="0"/>
      <w:tabs>
        <w:tab w:val="left" w:pos="7228"/>
      </w:tabs>
      <w:ind w:left="5788" w:hanging="7228"/>
    </w:pPr>
    <w:rPr>
      <w:szCs w:val="20"/>
    </w:rPr>
  </w:style>
  <w:style w:type="paragraph" w:customStyle="1" w:styleId="p25">
    <w:name w:val="p25"/>
    <w:basedOn w:val="Normale"/>
    <w:rsid w:val="004907F6"/>
    <w:pPr>
      <w:widowControl w:val="0"/>
      <w:ind w:left="1133" w:hanging="686"/>
    </w:pPr>
    <w:rPr>
      <w:szCs w:val="20"/>
    </w:rPr>
  </w:style>
  <w:style w:type="paragraph" w:customStyle="1" w:styleId="p26">
    <w:name w:val="p26"/>
    <w:basedOn w:val="Normale"/>
    <w:rsid w:val="004907F6"/>
    <w:pPr>
      <w:widowControl w:val="0"/>
      <w:tabs>
        <w:tab w:val="left" w:pos="1133"/>
      </w:tabs>
      <w:ind w:left="307"/>
    </w:pPr>
    <w:rPr>
      <w:szCs w:val="20"/>
    </w:rPr>
  </w:style>
  <w:style w:type="paragraph" w:customStyle="1" w:styleId="p27">
    <w:name w:val="p27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p28">
    <w:name w:val="p28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p29">
    <w:name w:val="p29"/>
    <w:basedOn w:val="Normale"/>
    <w:rsid w:val="004907F6"/>
    <w:pPr>
      <w:widowControl w:val="0"/>
      <w:tabs>
        <w:tab w:val="left" w:pos="720"/>
        <w:tab w:val="left" w:pos="1417"/>
      </w:tabs>
      <w:ind w:left="1417" w:hanging="697"/>
    </w:pPr>
    <w:rPr>
      <w:szCs w:val="20"/>
    </w:rPr>
  </w:style>
  <w:style w:type="paragraph" w:customStyle="1" w:styleId="p30">
    <w:name w:val="p30"/>
    <w:basedOn w:val="Normale"/>
    <w:rsid w:val="004907F6"/>
    <w:pPr>
      <w:widowControl w:val="0"/>
      <w:tabs>
        <w:tab w:val="left" w:pos="720"/>
      </w:tabs>
      <w:ind w:left="720" w:hanging="720"/>
    </w:pPr>
    <w:rPr>
      <w:szCs w:val="20"/>
    </w:rPr>
  </w:style>
  <w:style w:type="paragraph" w:customStyle="1" w:styleId="p31">
    <w:name w:val="p31"/>
    <w:basedOn w:val="Normale"/>
    <w:rsid w:val="004907F6"/>
    <w:pPr>
      <w:widowControl w:val="0"/>
      <w:tabs>
        <w:tab w:val="left" w:pos="6394"/>
      </w:tabs>
      <w:ind w:left="6394" w:hanging="5674"/>
    </w:pPr>
    <w:rPr>
      <w:szCs w:val="20"/>
    </w:rPr>
  </w:style>
  <w:style w:type="paragraph" w:customStyle="1" w:styleId="c32">
    <w:name w:val="c32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33">
    <w:name w:val="c33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c34">
    <w:name w:val="c34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p35">
    <w:name w:val="p35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t36">
    <w:name w:val="t36"/>
    <w:basedOn w:val="Normale"/>
    <w:rsid w:val="004907F6"/>
    <w:pPr>
      <w:widowControl w:val="0"/>
    </w:pPr>
    <w:rPr>
      <w:szCs w:val="20"/>
    </w:rPr>
  </w:style>
  <w:style w:type="paragraph" w:customStyle="1" w:styleId="p37">
    <w:name w:val="p37"/>
    <w:basedOn w:val="Normale"/>
    <w:rsid w:val="004907F6"/>
    <w:pPr>
      <w:widowControl w:val="0"/>
      <w:tabs>
        <w:tab w:val="left" w:pos="765"/>
      </w:tabs>
      <w:ind w:left="675"/>
      <w:jc w:val="both"/>
    </w:pPr>
    <w:rPr>
      <w:szCs w:val="20"/>
    </w:rPr>
  </w:style>
  <w:style w:type="paragraph" w:customStyle="1" w:styleId="p38">
    <w:name w:val="p38"/>
    <w:basedOn w:val="Normale"/>
    <w:rsid w:val="004907F6"/>
    <w:pPr>
      <w:widowControl w:val="0"/>
      <w:tabs>
        <w:tab w:val="left" w:pos="720"/>
      </w:tabs>
      <w:ind w:left="720"/>
      <w:jc w:val="both"/>
    </w:pPr>
    <w:rPr>
      <w:szCs w:val="20"/>
    </w:rPr>
  </w:style>
  <w:style w:type="paragraph" w:customStyle="1" w:styleId="c39">
    <w:name w:val="c39"/>
    <w:basedOn w:val="Normale"/>
    <w:rsid w:val="004907F6"/>
    <w:pPr>
      <w:widowControl w:val="0"/>
      <w:jc w:val="center"/>
    </w:pPr>
    <w:rPr>
      <w:szCs w:val="20"/>
    </w:rPr>
  </w:style>
  <w:style w:type="paragraph" w:customStyle="1" w:styleId="t40">
    <w:name w:val="t40"/>
    <w:basedOn w:val="Normale"/>
    <w:rsid w:val="004907F6"/>
    <w:pPr>
      <w:widowControl w:val="0"/>
    </w:pPr>
    <w:rPr>
      <w:szCs w:val="20"/>
    </w:rPr>
  </w:style>
  <w:style w:type="paragraph" w:customStyle="1" w:styleId="t41">
    <w:name w:val="t41"/>
    <w:basedOn w:val="Normale"/>
    <w:rsid w:val="004907F6"/>
    <w:pPr>
      <w:widowControl w:val="0"/>
    </w:pPr>
    <w:rPr>
      <w:szCs w:val="20"/>
    </w:rPr>
  </w:style>
  <w:style w:type="paragraph" w:customStyle="1" w:styleId="p42">
    <w:name w:val="p42"/>
    <w:basedOn w:val="Normale"/>
    <w:rsid w:val="004907F6"/>
    <w:pPr>
      <w:widowControl w:val="0"/>
      <w:jc w:val="both"/>
    </w:pPr>
    <w:rPr>
      <w:szCs w:val="20"/>
    </w:rPr>
  </w:style>
  <w:style w:type="paragraph" w:customStyle="1" w:styleId="p43">
    <w:name w:val="p43"/>
    <w:basedOn w:val="Normale"/>
    <w:rsid w:val="004907F6"/>
    <w:pPr>
      <w:widowControl w:val="0"/>
      <w:tabs>
        <w:tab w:val="left" w:pos="204"/>
      </w:tabs>
      <w:jc w:val="both"/>
    </w:pPr>
    <w:rPr>
      <w:szCs w:val="20"/>
    </w:rPr>
  </w:style>
  <w:style w:type="paragraph" w:customStyle="1" w:styleId="p44">
    <w:name w:val="p44"/>
    <w:basedOn w:val="Normale"/>
    <w:rsid w:val="004907F6"/>
    <w:pPr>
      <w:widowControl w:val="0"/>
      <w:tabs>
        <w:tab w:val="left" w:pos="204"/>
      </w:tabs>
      <w:jc w:val="both"/>
    </w:pPr>
    <w:rPr>
      <w:szCs w:val="20"/>
    </w:rPr>
  </w:style>
  <w:style w:type="paragraph" w:customStyle="1" w:styleId="p45">
    <w:name w:val="p45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p46">
    <w:name w:val="p46"/>
    <w:basedOn w:val="Normale"/>
    <w:rsid w:val="004907F6"/>
    <w:pPr>
      <w:widowControl w:val="0"/>
      <w:tabs>
        <w:tab w:val="left" w:pos="204"/>
      </w:tabs>
    </w:pPr>
    <w:rPr>
      <w:szCs w:val="20"/>
    </w:rPr>
  </w:style>
  <w:style w:type="paragraph" w:customStyle="1" w:styleId="t47">
    <w:name w:val="t47"/>
    <w:basedOn w:val="Normale"/>
    <w:rsid w:val="004907F6"/>
    <w:pPr>
      <w:widowControl w:val="0"/>
    </w:pPr>
    <w:rPr>
      <w:szCs w:val="20"/>
    </w:rPr>
  </w:style>
  <w:style w:type="paragraph" w:customStyle="1" w:styleId="p5">
    <w:name w:val="p5"/>
    <w:basedOn w:val="Normale"/>
    <w:rsid w:val="004907F6"/>
    <w:pPr>
      <w:tabs>
        <w:tab w:val="left" w:pos="720"/>
      </w:tabs>
      <w:spacing w:line="280" w:lineRule="atLeast"/>
      <w:jc w:val="both"/>
    </w:pPr>
    <w:rPr>
      <w:szCs w:val="20"/>
    </w:rPr>
  </w:style>
  <w:style w:type="paragraph" w:customStyle="1" w:styleId="Corpodeltesto31">
    <w:name w:val="Corpo del testo 31"/>
    <w:basedOn w:val="Normale"/>
    <w:rsid w:val="004907F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16"/>
      <w:szCs w:val="20"/>
    </w:rPr>
  </w:style>
  <w:style w:type="paragraph" w:styleId="Testodelblocco">
    <w:name w:val="Block Text"/>
    <w:basedOn w:val="Normale"/>
    <w:rsid w:val="004907F6"/>
    <w:pPr>
      <w:widowControl w:val="0"/>
      <w:tabs>
        <w:tab w:val="center" w:pos="3402"/>
      </w:tabs>
      <w:ind w:left="284" w:right="-284"/>
      <w:jc w:val="both"/>
    </w:pPr>
    <w:rPr>
      <w:rFonts w:ascii="Arial" w:hAnsi="Arial"/>
      <w:sz w:val="20"/>
      <w:szCs w:val="20"/>
    </w:rPr>
  </w:style>
  <w:style w:type="paragraph" w:customStyle="1" w:styleId="section1">
    <w:name w:val="section1"/>
    <w:basedOn w:val="Normale"/>
    <w:rsid w:val="004907F6"/>
    <w:pPr>
      <w:spacing w:before="100" w:beforeAutospacing="1" w:after="100" w:afterAutospacing="1"/>
    </w:pPr>
    <w:rPr>
      <w:rFonts w:eastAsia="SimSun"/>
      <w:lang w:eastAsia="zh-CN"/>
    </w:rPr>
  </w:style>
  <w:style w:type="table" w:styleId="Grigliaacolori-Colore5">
    <w:name w:val="Colorful Grid Accent 5"/>
    <w:basedOn w:val="Tabellanormale"/>
    <w:uiPriority w:val="73"/>
    <w:rsid w:val="00EB7F3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gliaacolori-Colore6">
    <w:name w:val="Colorful Grid Accent 6"/>
    <w:basedOn w:val="Tabellanormale"/>
    <w:uiPriority w:val="73"/>
    <w:rsid w:val="00EB7F3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TabellaWeb1">
    <w:name w:val="Table Web 1"/>
    <w:basedOn w:val="Tabellanormale"/>
    <w:rsid w:val="00EB7F3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78135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OLOTERZOLIVELLO">
    <w:name w:val="TITOLO TERZO LIVELLO"/>
    <w:uiPriority w:val="99"/>
    <w:rsid w:val="00411FA8"/>
    <w:pPr>
      <w:keepNext/>
      <w:spacing w:after="48" w:line="240" w:lineRule="exact"/>
    </w:pPr>
    <w:rPr>
      <w:rFonts w:ascii="Pica" w:hAnsi="Pica"/>
      <w:b/>
      <w:sz w:val="24"/>
    </w:rPr>
  </w:style>
  <w:style w:type="paragraph" w:customStyle="1" w:styleId="BlockText1">
    <w:name w:val="Block Text1"/>
    <w:basedOn w:val="Normale"/>
    <w:uiPriority w:val="99"/>
    <w:rsid w:val="00411FA8"/>
    <w:pPr>
      <w:tabs>
        <w:tab w:val="center" w:pos="3402"/>
      </w:tabs>
      <w:ind w:left="284" w:right="-284"/>
      <w:jc w:val="both"/>
    </w:pPr>
    <w:rPr>
      <w:szCs w:val="20"/>
    </w:rPr>
  </w:style>
  <w:style w:type="paragraph" w:styleId="Didascalia">
    <w:name w:val="caption"/>
    <w:basedOn w:val="Normale"/>
    <w:next w:val="Normale"/>
    <w:uiPriority w:val="99"/>
    <w:qFormat/>
    <w:rsid w:val="00411FA8"/>
    <w:pPr>
      <w:tabs>
        <w:tab w:val="center" w:pos="3402"/>
      </w:tabs>
      <w:ind w:left="284" w:right="-284"/>
      <w:jc w:val="both"/>
    </w:pPr>
    <w:rPr>
      <w:b/>
      <w:szCs w:val="20"/>
    </w:rPr>
  </w:style>
  <w:style w:type="paragraph" w:customStyle="1" w:styleId="BodyText21">
    <w:name w:val="Body Text 21"/>
    <w:basedOn w:val="Normale"/>
    <w:uiPriority w:val="99"/>
    <w:rsid w:val="00411FA8"/>
    <w:pPr>
      <w:tabs>
        <w:tab w:val="center" w:pos="3402"/>
      </w:tabs>
      <w:ind w:left="497" w:hanging="425"/>
    </w:pPr>
    <w:rPr>
      <w:szCs w:val="20"/>
    </w:rPr>
  </w:style>
  <w:style w:type="paragraph" w:styleId="Puntoelenco">
    <w:name w:val="List Bullet"/>
    <w:basedOn w:val="Normale"/>
    <w:uiPriority w:val="99"/>
    <w:rsid w:val="00411FA8"/>
    <w:pPr>
      <w:tabs>
        <w:tab w:val="num" w:pos="720"/>
      </w:tabs>
      <w:ind w:left="360" w:hanging="360"/>
    </w:pPr>
    <w:rPr>
      <w:szCs w:val="20"/>
    </w:rPr>
  </w:style>
  <w:style w:type="table" w:styleId="Tabellagriglia7">
    <w:name w:val="Table Grid 7"/>
    <w:basedOn w:val="Tabellanormale"/>
    <w:rsid w:val="003A3C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ParagrafoelencoCarattere">
    <w:name w:val="Paragrafo elenco Carattere"/>
    <w:link w:val="Paragrafoelenco"/>
    <w:uiPriority w:val="34"/>
    <w:rsid w:val="00113509"/>
    <w:rPr>
      <w:sz w:val="24"/>
      <w:szCs w:val="24"/>
    </w:rPr>
  </w:style>
  <w:style w:type="character" w:styleId="Enfasidelicata">
    <w:name w:val="Subtle Emphasis"/>
    <w:uiPriority w:val="19"/>
    <w:qFormat/>
    <w:rsid w:val="008928A4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36B35-8AAD-4DEC-8883-71526E3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F109A316.dotm</Template>
  <TotalTime>2</TotalTime>
  <Pages>8</Pages>
  <Words>1445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POLIZZA CONVENZIONE ASSICURATIVA 2007</vt:lpstr>
    </vt:vector>
  </TitlesOfParts>
  <Company>ITAS Assicurazioni</Company>
  <LinksUpToDate>false</LinksUpToDate>
  <CharactersWithSpaces>10639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POLIZZA CONVENZIONE ASSICURATIVA 2007</dc:title>
  <dc:creator>sciana</dc:creator>
  <cp:lastModifiedBy>bombardelli simone</cp:lastModifiedBy>
  <cp:revision>3</cp:revision>
  <cp:lastPrinted>2018-02-20T07:44:00Z</cp:lastPrinted>
  <dcterms:created xsi:type="dcterms:W3CDTF">2020-02-07T15:09:00Z</dcterms:created>
  <dcterms:modified xsi:type="dcterms:W3CDTF">2020-02-20T14:36:00Z</dcterms:modified>
</cp:coreProperties>
</file>